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A7021" w14:textId="77777777" w:rsidR="002F5D3C" w:rsidRDefault="002F5D3C" w:rsidP="00A55A14">
      <w:pPr>
        <w:tabs>
          <w:tab w:val="left" w:pos="5430"/>
        </w:tabs>
        <w:rPr>
          <w:sz w:val="24"/>
        </w:rPr>
      </w:pPr>
      <w:bookmarkStart w:id="0" w:name="_GoBack"/>
      <w:bookmarkEnd w:id="0"/>
    </w:p>
    <w:sectPr w:rsidR="002F5D3C" w:rsidSect="004F4F9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720" w:bottom="2966" w:left="3427" w:header="634" w:footer="3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C865FE" w14:textId="77777777" w:rsidR="00353D27" w:rsidRDefault="00353D27">
      <w:r>
        <w:separator/>
      </w:r>
    </w:p>
  </w:endnote>
  <w:endnote w:type="continuationSeparator" w:id="0">
    <w:p w14:paraId="1E95DDDE" w14:textId="77777777" w:rsidR="00353D27" w:rsidRDefault="00353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10E7C" w14:textId="77777777" w:rsidR="007C63C1" w:rsidRDefault="007C63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654CC" w14:textId="77777777" w:rsidR="001C2115" w:rsidRDefault="006C3C32">
    <w:pPr>
      <w:pStyle w:val="Heading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705E050" wp14:editId="777B4044">
          <wp:simplePos x="0" y="0"/>
          <wp:positionH relativeFrom="column">
            <wp:posOffset>692150</wp:posOffset>
          </wp:positionH>
          <wp:positionV relativeFrom="paragraph">
            <wp:posOffset>49530</wp:posOffset>
          </wp:positionV>
          <wp:extent cx="510540" cy="578485"/>
          <wp:effectExtent l="0" t="0" r="0" b="0"/>
          <wp:wrapNone/>
          <wp:docPr id="51" name="Picture 51" descr="DCF Logos-2-Square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DCF Logos-2-Square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8000" behindDoc="0" locked="0" layoutInCell="1" allowOverlap="1" wp14:anchorId="4E5D5D6C" wp14:editId="744674FB">
          <wp:simplePos x="0" y="0"/>
          <wp:positionH relativeFrom="column">
            <wp:posOffset>3932555</wp:posOffset>
          </wp:positionH>
          <wp:positionV relativeFrom="paragraph">
            <wp:posOffset>49530</wp:posOffset>
          </wp:positionV>
          <wp:extent cx="588010" cy="552450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1F24CF55" wp14:editId="6C8FFD5D">
          <wp:simplePos x="0" y="0"/>
          <wp:positionH relativeFrom="column">
            <wp:posOffset>-262890</wp:posOffset>
          </wp:positionH>
          <wp:positionV relativeFrom="paragraph">
            <wp:posOffset>66040</wp:posOffset>
          </wp:positionV>
          <wp:extent cx="637540" cy="537210"/>
          <wp:effectExtent l="0" t="0" r="0" b="0"/>
          <wp:wrapNone/>
          <wp:docPr id="54" name="Picture 54" descr="logo-car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go-car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40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C02281C" wp14:editId="09C99344">
          <wp:simplePos x="0" y="0"/>
          <wp:positionH relativeFrom="column">
            <wp:posOffset>4776470</wp:posOffset>
          </wp:positionH>
          <wp:positionV relativeFrom="paragraph">
            <wp:posOffset>66040</wp:posOffset>
          </wp:positionV>
          <wp:extent cx="374650" cy="491490"/>
          <wp:effectExtent l="0" t="0" r="0" b="0"/>
          <wp:wrapNone/>
          <wp:docPr id="56" name="Picture 1" descr="LSF logo w text 97X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SF logo w text 97X15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234A0F" wp14:editId="05DCD754">
              <wp:simplePos x="0" y="0"/>
              <wp:positionH relativeFrom="column">
                <wp:posOffset>-130810</wp:posOffset>
              </wp:positionH>
              <wp:positionV relativeFrom="paragraph">
                <wp:posOffset>-151130</wp:posOffset>
              </wp:positionV>
              <wp:extent cx="5164455" cy="0"/>
              <wp:effectExtent l="0" t="0" r="0" b="0"/>
              <wp:wrapNone/>
              <wp:docPr id="2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1644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26F0FB" id="Line 3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3pt,-11.9pt" to="396.35pt,-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3D55A3" wp14:editId="400AF075">
              <wp:simplePos x="0" y="0"/>
              <wp:positionH relativeFrom="column">
                <wp:posOffset>-268605</wp:posOffset>
              </wp:positionH>
              <wp:positionV relativeFrom="paragraph">
                <wp:posOffset>-4445</wp:posOffset>
              </wp:positionV>
              <wp:extent cx="5419725" cy="0"/>
              <wp:effectExtent l="0" t="0" r="0" b="0"/>
              <wp:wrapNone/>
              <wp:docPr id="1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197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DAEA05" id="Line 3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15pt,-.35pt" to="405.6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02gGw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" strokeweight="2.25pt"/>
          </w:pict>
        </mc:Fallback>
      </mc:AlternateContent>
    </w:r>
    <w:r>
      <w:rPr>
        <w:noProof/>
        <w:sz w:val="24"/>
        <w:szCs w:val="24"/>
      </w:rPr>
      <w:drawing>
        <wp:anchor distT="36576" distB="36576" distL="36576" distR="36576" simplePos="0" relativeHeight="251663360" behindDoc="0" locked="0" layoutInCell="1" allowOverlap="1" wp14:anchorId="7EB792B7" wp14:editId="63846AFE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0" b="0"/>
          <wp:wrapNone/>
          <wp:docPr id="52" name="Picture 52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115">
      <w:rPr>
        <w:noProof/>
      </w:rPr>
      <w:t>CDS Family &amp; Behavioral Health Services, Inc.</w:t>
    </w:r>
  </w:p>
  <w:p w14:paraId="031FDE92" w14:textId="31AE10E4" w:rsidR="001C2115" w:rsidRDefault="001C2115">
    <w:pPr>
      <w:pStyle w:val="Footer"/>
      <w:tabs>
        <w:tab w:val="clear" w:pos="4320"/>
        <w:tab w:val="center" w:pos="4140"/>
      </w:tabs>
      <w:jc w:val="center"/>
      <w:rPr>
        <w:sz w:val="16"/>
      </w:rPr>
    </w:pPr>
    <w:r>
      <w:rPr>
        <w:sz w:val="16"/>
      </w:rPr>
      <w:t>3615 SW 13</w:t>
    </w:r>
    <w:r>
      <w:rPr>
        <w:sz w:val="16"/>
        <w:vertAlign w:val="superscript"/>
      </w:rPr>
      <w:t>th</w:t>
    </w:r>
    <w:r>
      <w:rPr>
        <w:sz w:val="16"/>
      </w:rPr>
      <w:t xml:space="preserve"> Street, Suite </w:t>
    </w:r>
    <w:r w:rsidR="00656F24">
      <w:rPr>
        <w:sz w:val="16"/>
      </w:rPr>
      <w:t>7</w:t>
    </w:r>
    <w:r>
      <w:rPr>
        <w:sz w:val="16"/>
      </w:rPr>
      <w:t xml:space="preserve"> </w:t>
    </w:r>
    <w:r>
      <w:rPr>
        <w:sz w:val="16"/>
      </w:rPr>
      <w:sym w:font="Symbol" w:char="F0B7"/>
    </w:r>
    <w:r>
      <w:rPr>
        <w:sz w:val="16"/>
      </w:rPr>
      <w:t xml:space="preserve"> Gainesville, FL 32608</w:t>
    </w:r>
  </w:p>
  <w:p w14:paraId="78AA2CF3" w14:textId="7DCD4983" w:rsidR="001C2115" w:rsidRDefault="001C2115">
    <w:pPr>
      <w:pStyle w:val="Footer"/>
      <w:tabs>
        <w:tab w:val="clear" w:pos="4320"/>
        <w:tab w:val="center" w:pos="4140"/>
      </w:tabs>
      <w:jc w:val="center"/>
      <w:rPr>
        <w:noProof/>
        <w:sz w:val="16"/>
      </w:rPr>
    </w:pPr>
    <w:r>
      <w:rPr>
        <w:noProof/>
        <w:sz w:val="16"/>
      </w:rPr>
      <w:t xml:space="preserve">Tel:  (352) 244-0628   </w:t>
    </w:r>
    <w:r w:rsidRPr="00550FB7">
      <w:rPr>
        <w:noProof/>
        <w:sz w:val="16"/>
        <w:szCs w:val="16"/>
      </w:rPr>
      <w:sym w:font="Symbol" w:char="F0B7"/>
    </w:r>
    <w:r w:rsidRPr="00550FB7">
      <w:rPr>
        <w:noProof/>
        <w:sz w:val="16"/>
        <w:szCs w:val="16"/>
      </w:rPr>
      <w:t xml:space="preserve">   Fax</w:t>
    </w:r>
    <w:r w:rsidR="00550FB7" w:rsidRPr="00550FB7">
      <w:rPr>
        <w:noProof/>
        <w:sz w:val="16"/>
        <w:szCs w:val="16"/>
      </w:rPr>
      <w:t xml:space="preserve">: </w:t>
    </w:r>
    <w:r w:rsidRPr="00550FB7">
      <w:rPr>
        <w:noProof/>
        <w:sz w:val="16"/>
        <w:szCs w:val="16"/>
      </w:rPr>
      <w:t xml:space="preserve"> </w:t>
    </w:r>
    <w:r w:rsidR="00550FB7" w:rsidRPr="00550FB7">
      <w:rPr>
        <w:noProof/>
        <w:sz w:val="16"/>
        <w:szCs w:val="16"/>
      </w:rPr>
      <w:t>(</w:t>
    </w:r>
    <w:r w:rsidR="00550FB7" w:rsidRPr="00550FB7">
      <w:rPr>
        <w:color w:val="000000"/>
        <w:sz w:val="16"/>
        <w:szCs w:val="16"/>
      </w:rPr>
      <w:t>352) 244-0668</w:t>
    </w:r>
  </w:p>
  <w:p w14:paraId="338B6309" w14:textId="77777777" w:rsidR="001C2115" w:rsidRDefault="00353D27" w:rsidP="00CD1A3E">
    <w:pPr>
      <w:jc w:val="center"/>
      <w:rPr>
        <w:sz w:val="16"/>
      </w:rPr>
    </w:pPr>
    <w:hyperlink r:id="rId6" w:history="1">
      <w:r w:rsidR="001C2115" w:rsidRPr="00CE0FBB">
        <w:rPr>
          <w:rStyle w:val="Hyperlink"/>
          <w:sz w:val="16"/>
        </w:rPr>
        <w:t>www.cdsfl.org</w:t>
      </w:r>
    </w:hyperlink>
  </w:p>
  <w:p w14:paraId="05632B50" w14:textId="5AC2159E" w:rsidR="001C2115" w:rsidRDefault="007336B7" w:rsidP="00CD1A3E">
    <w:pPr>
      <w:jc w:val="center"/>
      <w:rPr>
        <w:sz w:val="16"/>
      </w:rPr>
    </w:pPr>
    <w:r>
      <w:rPr>
        <w:i/>
        <w:iCs/>
        <w:noProof/>
        <w:sz w:val="16"/>
      </w:rPr>
      <w:drawing>
        <wp:anchor distT="0" distB="0" distL="114300" distR="114300" simplePos="0" relativeHeight="251656192" behindDoc="0" locked="0" layoutInCell="1" allowOverlap="1" wp14:anchorId="6A097D7E" wp14:editId="4D545902">
          <wp:simplePos x="0" y="0"/>
          <wp:positionH relativeFrom="column">
            <wp:posOffset>3040380</wp:posOffset>
          </wp:positionH>
          <wp:positionV relativeFrom="page">
            <wp:posOffset>8979535</wp:posOffset>
          </wp:positionV>
          <wp:extent cx="745490" cy="296545"/>
          <wp:effectExtent l="0" t="0" r="0" b="0"/>
          <wp:wrapTight wrapText="bothSides">
            <wp:wrapPolygon edited="0">
              <wp:start x="0" y="0"/>
              <wp:lineTo x="0" y="20814"/>
              <wp:lineTo x="20974" y="20814"/>
              <wp:lineTo x="20974" y="0"/>
              <wp:lineTo x="0" y="0"/>
            </wp:wrapPolygon>
          </wp:wrapTight>
          <wp:docPr id="28" name="Picture 28" descr="United-Way-3-color-Sp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United-Way-3-color-Spot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90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3D27">
      <w:rPr>
        <w:noProof/>
      </w:rPr>
      <w:object w:dxaOrig="1440" w:dyaOrig="1440" w14:anchorId="367ECF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112.25pt;margin-top:7.15pt;width:56.4pt;height:23.35pt;z-index:251660288;mso-wrap-edited:f;mso-position-horizontal-relative:text;mso-position-vertical-relative:text" wrapcoords="-245 0 -245 21159 21600 21159 21600 0 -245 0">
          <v:imagedata r:id="rId8" o:title=""/>
        </v:shape>
        <o:OLEObject Type="Embed" ProgID="PBrush" ShapeID="_x0000_s2089" DrawAspect="Content" ObjectID="_1798008151" r:id="rId9"/>
      </w:object>
    </w:r>
    <w:r w:rsidR="006C3C32">
      <w:rPr>
        <w:i/>
        <w:iCs/>
        <w:noProof/>
        <w:sz w:val="16"/>
      </w:rPr>
      <w:drawing>
        <wp:anchor distT="0" distB="0" distL="114300" distR="114300" simplePos="0" relativeHeight="251661312" behindDoc="0" locked="0" layoutInCell="1" allowOverlap="1" wp14:anchorId="39E2AF36" wp14:editId="48686AFB">
          <wp:simplePos x="0" y="0"/>
          <wp:positionH relativeFrom="column">
            <wp:posOffset>4190365</wp:posOffset>
          </wp:positionH>
          <wp:positionV relativeFrom="paragraph">
            <wp:posOffset>57150</wp:posOffset>
          </wp:positionV>
          <wp:extent cx="528320" cy="307340"/>
          <wp:effectExtent l="0" t="0" r="0" b="0"/>
          <wp:wrapNone/>
          <wp:docPr id="49" name="Picture 49" descr="NEW FN col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NEW FN color logo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307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8143C6" w14:textId="7FD6492C" w:rsidR="001C2115" w:rsidRDefault="006C3C32" w:rsidP="00CD1A3E">
    <w:pPr>
      <w:jc w:val="center"/>
      <w:rPr>
        <w:sz w:val="16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68DCFA25" wp14:editId="00754AEA">
          <wp:simplePos x="0" y="0"/>
          <wp:positionH relativeFrom="column">
            <wp:posOffset>-44450</wp:posOffset>
          </wp:positionH>
          <wp:positionV relativeFrom="paragraph">
            <wp:posOffset>6985</wp:posOffset>
          </wp:positionV>
          <wp:extent cx="1247140" cy="229235"/>
          <wp:effectExtent l="0" t="0" r="0" b="0"/>
          <wp:wrapNone/>
          <wp:docPr id="55" name="Picture 55" descr="FYS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FYSB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1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1E71C" w14:textId="380B7BD3" w:rsidR="001C2115" w:rsidRDefault="006C3C32" w:rsidP="009B096F">
    <w:pPr>
      <w:rPr>
        <w:rFonts w:ascii="Arial" w:hAnsi="Arial" w:cs="Arial"/>
        <w:sz w:val="14"/>
      </w:rPr>
    </w:pPr>
    <w:r>
      <w:rPr>
        <w:noProof/>
        <w:sz w:val="24"/>
        <w:szCs w:val="24"/>
      </w:rPr>
      <w:drawing>
        <wp:anchor distT="36576" distB="36576" distL="36576" distR="36576" simplePos="0" relativeHeight="251664384" behindDoc="0" locked="0" layoutInCell="1" allowOverlap="1" wp14:anchorId="2EC7B4F2" wp14:editId="3E757BC3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0" b="0"/>
          <wp:wrapNone/>
          <wp:docPr id="53" name="Picture 53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115">
      <w:rPr>
        <w:rFonts w:ascii="Arial" w:hAnsi="Arial" w:cs="Arial"/>
        <w:sz w:val="14"/>
      </w:rPr>
      <w:t xml:space="preserve">                                                                                                               </w:t>
    </w:r>
  </w:p>
  <w:p w14:paraId="23DBF165" w14:textId="77777777" w:rsidR="001C2115" w:rsidRDefault="001C2115">
    <w:pPr>
      <w:jc w:val="center"/>
      <w:rPr>
        <w:rFonts w:ascii="Arial" w:hAnsi="Arial" w:cs="Arial"/>
        <w:sz w:val="14"/>
      </w:rPr>
    </w:pPr>
  </w:p>
  <w:p w14:paraId="47C86976" w14:textId="4B6ADFE7" w:rsidR="001C2115" w:rsidRDefault="00CE0E1D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Major support from: Florida </w:t>
    </w:r>
    <w:r w:rsidR="001C2115">
      <w:rPr>
        <w:rFonts w:ascii="Arial" w:hAnsi="Arial" w:cs="Arial"/>
        <w:sz w:val="14"/>
        <w:szCs w:val="14"/>
      </w:rPr>
      <w:t>Department of Juvenile Justice; Florida Network of Youth &amp; Family Services, Inc.;</w:t>
    </w:r>
  </w:p>
  <w:p w14:paraId="6E82AF6D" w14:textId="1E0245D6" w:rsidR="001C2115" w:rsidRDefault="00CE0E1D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Florida </w:t>
    </w:r>
    <w:r w:rsidR="001C2115">
      <w:rPr>
        <w:rFonts w:ascii="Arial" w:hAnsi="Arial" w:cs="Arial"/>
        <w:sz w:val="14"/>
        <w:szCs w:val="14"/>
      </w:rPr>
      <w:t>Department of Children &amp; Families; LSF Health Systems; Partnership for Strong Families;</w:t>
    </w:r>
  </w:p>
  <w:p w14:paraId="2690E774" w14:textId="77777777" w:rsidR="001C2115" w:rsidRDefault="001C2115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U.S. Department of Health &amp; Human Services;</w:t>
    </w:r>
  </w:p>
  <w:p w14:paraId="200C148D" w14:textId="77777777" w:rsidR="001C2115" w:rsidRPr="008F2CF9" w:rsidRDefault="001C2115">
    <w:pPr>
      <w:jc w:val="center"/>
      <w:rPr>
        <w:rFonts w:ascii="Arial" w:hAnsi="Arial" w:cs="Arial"/>
        <w:sz w:val="14"/>
      </w:rPr>
    </w:pPr>
    <w:r>
      <w:rPr>
        <w:rFonts w:ascii="Arial" w:hAnsi="Arial" w:cs="Arial"/>
        <w:sz w:val="14"/>
        <w:szCs w:val="14"/>
      </w:rPr>
      <w:t xml:space="preserve">United Way of North Central Florida; </w:t>
    </w:r>
    <w:r>
      <w:rPr>
        <w:rFonts w:ascii="Arial" w:hAnsi="Arial" w:cs="Arial"/>
        <w:sz w:val="14"/>
      </w:rPr>
      <w:t>United Way of Suwannee Valley; Individual Contributions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5642D" w14:textId="77777777" w:rsidR="007C63C1" w:rsidRDefault="007C63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40C127" w14:textId="77777777" w:rsidR="00353D27" w:rsidRDefault="00353D27">
      <w:r>
        <w:separator/>
      </w:r>
    </w:p>
  </w:footnote>
  <w:footnote w:type="continuationSeparator" w:id="0">
    <w:p w14:paraId="1CC98639" w14:textId="77777777" w:rsidR="00353D27" w:rsidRDefault="00353D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641249" w14:textId="77777777" w:rsidR="007C63C1" w:rsidRDefault="007C63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46710" w14:textId="2F8390D4" w:rsidR="001C2115" w:rsidRDefault="00DC3C56">
    <w:pPr>
      <w:pStyle w:val="Header"/>
      <w:spacing w:line="150" w:lineRule="exact"/>
      <w:rPr>
        <w:rFonts w:ascii="Franklin Gothic Book" w:hAnsi="Franklin Gothic Book"/>
        <w:sz w:val="15"/>
      </w:rPr>
    </w:pPr>
    <w:r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0FF4A51" wp14:editId="2BD0EC31">
              <wp:simplePos x="0" y="0"/>
              <wp:positionH relativeFrom="column">
                <wp:posOffset>-265430</wp:posOffset>
              </wp:positionH>
              <wp:positionV relativeFrom="paragraph">
                <wp:posOffset>-100283</wp:posOffset>
              </wp:positionV>
              <wp:extent cx="0" cy="8071182"/>
              <wp:effectExtent l="19050" t="0" r="19050" b="25400"/>
              <wp:wrapNone/>
              <wp:docPr id="8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0" cy="8071182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916231" id="Line 10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.9pt,-7.9pt" to="-20.9pt,6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" strokeweight="2.25pt"/>
          </w:pict>
        </mc:Fallback>
      </mc:AlternateContent>
    </w:r>
    <w:r w:rsidR="007336B7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2D16E18" wp14:editId="61104F61">
              <wp:simplePos x="0" y="0"/>
              <wp:positionH relativeFrom="column">
                <wp:posOffset>-156276</wp:posOffset>
              </wp:positionH>
              <wp:positionV relativeFrom="paragraph">
                <wp:posOffset>-54573</wp:posOffset>
              </wp:positionV>
              <wp:extent cx="13647" cy="7894329"/>
              <wp:effectExtent l="0" t="0" r="24765" b="11430"/>
              <wp:wrapNone/>
              <wp:docPr id="7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3647" cy="7894329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7E46F1" id="Line 9" o:spid="_x0000_s1026" style="position:absolute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3pt,-4.3pt" to="-11.25pt,6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"/>
          </w:pict>
        </mc:Fallback>
      </mc:AlternateContent>
    </w:r>
    <w:r w:rsidR="007336B7">
      <w:rPr>
        <w:noProof/>
      </w:rPr>
      <w:drawing>
        <wp:anchor distT="0" distB="0" distL="114300" distR="114300" simplePos="0" relativeHeight="251669504" behindDoc="0" locked="0" layoutInCell="1" allowOverlap="1" wp14:anchorId="02363324" wp14:editId="7146F24E">
          <wp:simplePos x="0" y="0"/>
          <wp:positionH relativeFrom="margin">
            <wp:align>right</wp:align>
          </wp:positionH>
          <wp:positionV relativeFrom="paragraph">
            <wp:posOffset>-150106</wp:posOffset>
          </wp:positionV>
          <wp:extent cx="866112" cy="749932"/>
          <wp:effectExtent l="0" t="0" r="0" b="0"/>
          <wp:wrapNone/>
          <wp:docPr id="2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112" cy="7499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3C32"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E6A04A0" wp14:editId="6625D4BE">
              <wp:simplePos x="0" y="0"/>
              <wp:positionH relativeFrom="column">
                <wp:posOffset>-2098675</wp:posOffset>
              </wp:positionH>
              <wp:positionV relativeFrom="paragraph">
                <wp:posOffset>-24130</wp:posOffset>
              </wp:positionV>
              <wp:extent cx="1811655" cy="9632950"/>
              <wp:effectExtent l="0" t="0" r="0" b="0"/>
              <wp:wrapNone/>
              <wp:docPr id="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963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19B0A2" w14:textId="77777777" w:rsidR="001C2115" w:rsidRDefault="006C3C32" w:rsidP="00857E0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0FA524C8" wp14:editId="4D80D27D">
                                <wp:extent cx="1085850" cy="276225"/>
                                <wp:effectExtent l="0" t="0" r="0" b="0"/>
                                <wp:docPr id="10" name="Picture 1" descr="Find Us on F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ind Us on F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EF20340" w14:textId="77777777" w:rsidR="00D10ABB" w:rsidRPr="007A1C36" w:rsidRDefault="00D10ABB" w:rsidP="00DC01EA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14:paraId="409A0F44" w14:textId="757361DF" w:rsidR="001C2115" w:rsidRDefault="007336B7" w:rsidP="00DC01E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A67ADC0" wp14:editId="504483B7">
                                <wp:extent cx="350520" cy="307340"/>
                                <wp:effectExtent l="0" t="0" r="0" b="0"/>
                                <wp:docPr id="11" name="image9.jpe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9.jpeg"/>
                                        <pic:cNvPicPr/>
                                      </pic:nvPicPr>
                                      <pic:blipFill>
                                        <a:blip r:embed="rId3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3744" cy="31016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0AE14A4" w14:textId="6F7DDCB8" w:rsidR="00D10ABB" w:rsidRPr="00D80AD2" w:rsidRDefault="00D10ABB" w:rsidP="00DC01EA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14:paraId="71488A6D" w14:textId="24E56DB2" w:rsidR="001C2115" w:rsidRPr="00D80AD2" w:rsidRDefault="001C2115" w:rsidP="00DC01EA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D80AD2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MISSION</w:t>
                          </w:r>
                        </w:p>
                        <w:p w14:paraId="0C2A8C04" w14:textId="77777777" w:rsidR="00D10ABB" w:rsidRPr="00D80AD2" w:rsidRDefault="00D10ABB" w:rsidP="00DC01EA">
                          <w:pPr>
                            <w:pStyle w:val="BodyText3"/>
                            <w:rPr>
                              <w:rFonts w:ascii="Times New Roman" w:hAnsi="Times New Roman" w:cs="Times New Roman"/>
                              <w:i/>
                              <w:sz w:val="16"/>
                              <w:szCs w:val="16"/>
                            </w:rPr>
                          </w:pPr>
                        </w:p>
                        <w:p w14:paraId="06F378ED" w14:textId="015A9C4B" w:rsidR="001C2115" w:rsidRPr="00D80AD2" w:rsidRDefault="00CE0E1D" w:rsidP="00DC01EA">
                          <w:pPr>
                            <w:pStyle w:val="BodyText3"/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</w:pPr>
                          <w:r w:rsidRPr="00D80AD2"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  <w:t xml:space="preserve">“Empowering Youth &amp; </w:t>
                          </w:r>
                          <w:r w:rsidR="001C2115" w:rsidRPr="00D80AD2"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  <w:t>Building Strong Families</w:t>
                          </w:r>
                          <w:r w:rsidRPr="00D80AD2"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  <w:t xml:space="preserve"> for a Brighter Tomorrow</w:t>
                          </w:r>
                          <w:r w:rsidR="001C2115" w:rsidRPr="00D80AD2"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  <w:t>”</w:t>
                          </w:r>
                        </w:p>
                        <w:p w14:paraId="54AEFD03" w14:textId="77777777" w:rsidR="00D10ABB" w:rsidRPr="00D80AD2" w:rsidRDefault="00D10ABB" w:rsidP="00DC01EA">
                          <w:pPr>
                            <w:jc w:val="center"/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388E9EE" w14:textId="574A33B8" w:rsidR="001C2115" w:rsidRPr="00D80AD2" w:rsidRDefault="001C2115" w:rsidP="00DC01EA">
                          <w:pPr>
                            <w:jc w:val="center"/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</w:pPr>
                          <w:r w:rsidRPr="00D80AD2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Chief Executive Officer</w:t>
                          </w:r>
                          <w:r w:rsidR="00027A81" w:rsidRPr="00D80AD2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1683416E" w14:textId="77777777" w:rsidR="001C2115" w:rsidRPr="00D80AD2" w:rsidRDefault="00F54BE2" w:rsidP="00DC01EA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  <w:r w:rsidRPr="00D80AD2">
                            <w:rPr>
                              <w:noProof/>
                              <w:sz w:val="16"/>
                              <w:szCs w:val="16"/>
                            </w:rPr>
                            <w:t>Philip N. Kabler, J.D.</w:t>
                          </w:r>
                        </w:p>
                        <w:p w14:paraId="58E823BA" w14:textId="77777777" w:rsidR="00D10ABB" w:rsidRPr="00D80AD2" w:rsidRDefault="00D10ABB" w:rsidP="00DC01EA">
                          <w:pPr>
                            <w:jc w:val="center"/>
                            <w:rPr>
                              <w:bCs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E52041F" w14:textId="582D321B" w:rsidR="001C2115" w:rsidRPr="00D80AD2" w:rsidRDefault="001C2115" w:rsidP="00DC01EA">
                          <w:pPr>
                            <w:jc w:val="center"/>
                            <w:rPr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</w:pPr>
                          <w:r w:rsidRPr="00D80AD2">
                            <w:rPr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t>Board of Directors</w:t>
                          </w:r>
                          <w:r w:rsidR="00BD00D2" w:rsidRPr="00D80AD2">
                            <w:rPr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t xml:space="preserve"> Executive Committee</w:t>
                          </w:r>
                        </w:p>
                        <w:p w14:paraId="0B751366" w14:textId="77777777" w:rsidR="00BD00D2" w:rsidRPr="00D80AD2" w:rsidRDefault="00BD00D2" w:rsidP="00DC01EA">
                          <w:pPr>
                            <w:jc w:val="center"/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</w:pPr>
                        </w:p>
                        <w:p w14:paraId="2575E661" w14:textId="77777777" w:rsidR="00BD00D2" w:rsidRPr="00D80AD2" w:rsidRDefault="001C2115" w:rsidP="00BD00D2">
                          <w:pPr>
                            <w:jc w:val="center"/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</w:pPr>
                          <w:r w:rsidRPr="00D80AD2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President</w:t>
                          </w:r>
                        </w:p>
                        <w:p w14:paraId="3713E52A" w14:textId="53B04AA4" w:rsidR="001C2115" w:rsidRPr="00D80AD2" w:rsidRDefault="006E41FB" w:rsidP="00DC01EA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  <w:r w:rsidRPr="00D80AD2">
                            <w:rPr>
                              <w:noProof/>
                              <w:sz w:val="16"/>
                              <w:szCs w:val="16"/>
                            </w:rPr>
                            <w:t>Frank Williams, Esq.</w:t>
                          </w:r>
                        </w:p>
                        <w:p w14:paraId="11A8D4F7" w14:textId="77777777" w:rsidR="001C2115" w:rsidRPr="00D80AD2" w:rsidRDefault="001C2115" w:rsidP="0030303E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</w:p>
                        <w:p w14:paraId="14FEC0C1" w14:textId="77777777" w:rsidR="001C2115" w:rsidRPr="00D80AD2" w:rsidRDefault="001C2115" w:rsidP="00DC01EA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  <w:r w:rsidRPr="00D80AD2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Vice President</w:t>
                          </w:r>
                        </w:p>
                        <w:p w14:paraId="0C35685C" w14:textId="415B1DE8" w:rsidR="001C2115" w:rsidRPr="00D80AD2" w:rsidRDefault="001C2115" w:rsidP="00DC01EA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  <w:r w:rsidRPr="00D80AD2">
                            <w:rPr>
                              <w:noProof/>
                              <w:sz w:val="16"/>
                              <w:szCs w:val="16"/>
                            </w:rPr>
                            <w:t>Daniel Crapps</w:t>
                          </w:r>
                        </w:p>
                        <w:p w14:paraId="7E267AA3" w14:textId="77777777" w:rsidR="001C2115" w:rsidRPr="00D80AD2" w:rsidRDefault="001C2115" w:rsidP="0030303E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</w:p>
                        <w:p w14:paraId="253BB96D" w14:textId="77777777" w:rsidR="001C2115" w:rsidRPr="00D80AD2" w:rsidRDefault="001C2115" w:rsidP="00DC01EA">
                          <w:pPr>
                            <w:jc w:val="center"/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</w:pPr>
                          <w:r w:rsidRPr="00D80AD2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Secretary</w:t>
                          </w:r>
                        </w:p>
                        <w:p w14:paraId="7F4547F6" w14:textId="77777777" w:rsidR="001C2115" w:rsidRPr="00D80AD2" w:rsidRDefault="001C2115" w:rsidP="00CA3E40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  <w:r w:rsidRPr="00D80AD2">
                            <w:rPr>
                              <w:noProof/>
                              <w:sz w:val="16"/>
                              <w:szCs w:val="16"/>
                            </w:rPr>
                            <w:t>Richard Mankin, Ph.D.</w:t>
                          </w:r>
                        </w:p>
                        <w:p w14:paraId="2C0E647B" w14:textId="77777777" w:rsidR="001C2115" w:rsidRPr="00D80AD2" w:rsidRDefault="001C2115" w:rsidP="0030303E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</w:p>
                        <w:p w14:paraId="3F3181D9" w14:textId="77777777" w:rsidR="001C2115" w:rsidRPr="00D80AD2" w:rsidRDefault="001C2115" w:rsidP="001C2115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  <w:r w:rsidRPr="00D80AD2">
                            <w:rPr>
                              <w:noProof/>
                              <w:sz w:val="16"/>
                              <w:szCs w:val="16"/>
                            </w:rPr>
                            <w:t>Treasurer</w:t>
                          </w:r>
                        </w:p>
                        <w:p w14:paraId="58469F2F" w14:textId="17EB6332" w:rsidR="004E1555" w:rsidRPr="00D80AD2" w:rsidRDefault="006E41FB" w:rsidP="004E1555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  <w:r w:rsidRPr="00D80AD2">
                            <w:rPr>
                              <w:noProof/>
                              <w:sz w:val="16"/>
                              <w:szCs w:val="16"/>
                            </w:rPr>
                            <w:t>Gilbert A. Levy</w:t>
                          </w:r>
                        </w:p>
                        <w:p w14:paraId="4BB5B4AC" w14:textId="77777777" w:rsidR="001C2115" w:rsidRPr="00D80AD2" w:rsidRDefault="001C2115" w:rsidP="0030303E">
                          <w:pPr>
                            <w:jc w:val="center"/>
                            <w:rPr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5B7E99D" w14:textId="77777777" w:rsidR="001C2115" w:rsidRPr="00D80AD2" w:rsidRDefault="00BD00D2" w:rsidP="0030303E">
                          <w:pPr>
                            <w:jc w:val="center"/>
                            <w:rPr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</w:pPr>
                          <w:r w:rsidRPr="00D80AD2">
                            <w:rPr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t>Board Members</w:t>
                          </w:r>
                        </w:p>
                        <w:p w14:paraId="4B89EFC5" w14:textId="70D368E0" w:rsidR="00BD00D2" w:rsidRPr="00D80AD2" w:rsidRDefault="00BD00D2" w:rsidP="0030303E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</w:p>
                        <w:p w14:paraId="796B3DB3" w14:textId="19168B4F" w:rsidR="00D2084C" w:rsidRPr="00D80AD2" w:rsidRDefault="00D2084C" w:rsidP="0030303E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  <w:r w:rsidRPr="00D80AD2">
                            <w:rPr>
                              <w:noProof/>
                              <w:sz w:val="16"/>
                              <w:szCs w:val="16"/>
                            </w:rPr>
                            <w:t>Kandra Albury</w:t>
                          </w:r>
                          <w:r w:rsidR="00E4374E" w:rsidRPr="00D80AD2">
                            <w:rPr>
                              <w:noProof/>
                              <w:sz w:val="16"/>
                              <w:szCs w:val="16"/>
                            </w:rPr>
                            <w:t>, Ph.D.</w:t>
                          </w:r>
                        </w:p>
                        <w:p w14:paraId="71E6642B" w14:textId="77777777" w:rsidR="00D2084C" w:rsidRPr="00D80AD2" w:rsidRDefault="00D2084C" w:rsidP="0030303E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</w:p>
                        <w:p w14:paraId="05C03A34" w14:textId="77777777" w:rsidR="001C2115" w:rsidRPr="00D80AD2" w:rsidRDefault="001C2115" w:rsidP="00DC01EA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  <w:r w:rsidRPr="00D80AD2">
                            <w:rPr>
                              <w:noProof/>
                              <w:sz w:val="16"/>
                              <w:szCs w:val="16"/>
                            </w:rPr>
                            <w:t>Becky Hunt</w:t>
                          </w:r>
                        </w:p>
                        <w:p w14:paraId="4FF263F8" w14:textId="77777777" w:rsidR="00E61418" w:rsidRPr="00D80AD2" w:rsidRDefault="00E61418" w:rsidP="00027A81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</w:p>
                        <w:p w14:paraId="1107AFB7" w14:textId="6FD3ED72" w:rsidR="00C20D45" w:rsidRPr="00D80AD2" w:rsidRDefault="004D0797" w:rsidP="00C20D45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  <w:r w:rsidRPr="00D80AD2">
                            <w:rPr>
                              <w:noProof/>
                              <w:sz w:val="16"/>
                              <w:szCs w:val="16"/>
                            </w:rPr>
                            <w:t>Veita Jackson-</w:t>
                          </w:r>
                          <w:r w:rsidR="00C20D45" w:rsidRPr="00D80AD2">
                            <w:rPr>
                              <w:noProof/>
                              <w:sz w:val="16"/>
                              <w:szCs w:val="16"/>
                            </w:rPr>
                            <w:t>Carter, M.Ed.</w:t>
                          </w:r>
                        </w:p>
                        <w:p w14:paraId="7CA4E678" w14:textId="34B415DE" w:rsidR="00E61418" w:rsidRPr="00D80AD2" w:rsidRDefault="00E61418" w:rsidP="00C20D45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</w:p>
                        <w:p w14:paraId="2654948B" w14:textId="77777777" w:rsidR="002B594D" w:rsidRPr="00D80AD2" w:rsidRDefault="002B594D" w:rsidP="002B594D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  <w:r w:rsidRPr="00D80AD2">
                            <w:rPr>
                              <w:noProof/>
                              <w:sz w:val="16"/>
                              <w:szCs w:val="16"/>
                            </w:rPr>
                            <w:t>David J. Flores</w:t>
                          </w:r>
                        </w:p>
                        <w:p w14:paraId="7950A847" w14:textId="77777777" w:rsidR="002B594D" w:rsidRPr="00D80AD2" w:rsidRDefault="002B594D" w:rsidP="00C20D45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</w:p>
                        <w:p w14:paraId="3C2B1807" w14:textId="011116AF" w:rsidR="00C20D45" w:rsidRPr="00D80AD2" w:rsidRDefault="00C20D45" w:rsidP="00027A81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  <w:r w:rsidRPr="00D80AD2">
                            <w:rPr>
                              <w:noProof/>
                              <w:sz w:val="16"/>
                              <w:szCs w:val="16"/>
                            </w:rPr>
                            <w:t>Debra Kinman-Ford</w:t>
                          </w:r>
                          <w:r w:rsidR="00C8507C" w:rsidRPr="00D80AD2">
                            <w:rPr>
                              <w:noProof/>
                              <w:sz w:val="16"/>
                              <w:szCs w:val="16"/>
                            </w:rPr>
                            <w:t>, M.Ed.</w:t>
                          </w:r>
                        </w:p>
                        <w:p w14:paraId="437F4E3C" w14:textId="77777777" w:rsidR="00E61418" w:rsidRPr="00D80AD2" w:rsidRDefault="00E61418" w:rsidP="00027A81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</w:p>
                        <w:p w14:paraId="52768706" w14:textId="7D3DF8D1" w:rsidR="00977E5D" w:rsidRPr="00D80AD2" w:rsidRDefault="00977E5D" w:rsidP="00027A81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  <w:r w:rsidRPr="00D80AD2">
                            <w:rPr>
                              <w:noProof/>
                              <w:sz w:val="16"/>
                              <w:szCs w:val="16"/>
                            </w:rPr>
                            <w:t>Christy R. Milligan</w:t>
                          </w:r>
                        </w:p>
                        <w:p w14:paraId="74724309" w14:textId="77777777" w:rsidR="00977E5D" w:rsidRPr="00D80AD2" w:rsidRDefault="00977E5D" w:rsidP="00027A81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</w:p>
                        <w:p w14:paraId="2847C015" w14:textId="3E1489AA" w:rsidR="004562AB" w:rsidRPr="00D80AD2" w:rsidRDefault="004562AB" w:rsidP="00027A81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  <w:r w:rsidRPr="00D80AD2">
                            <w:rPr>
                              <w:noProof/>
                              <w:sz w:val="16"/>
                              <w:szCs w:val="16"/>
                            </w:rPr>
                            <w:t>Darleen Morgan</w:t>
                          </w:r>
                        </w:p>
                        <w:p w14:paraId="2870F52F" w14:textId="4112DF24" w:rsidR="004562AB" w:rsidRPr="00D80AD2" w:rsidRDefault="004562AB" w:rsidP="00027A81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</w:p>
                        <w:p w14:paraId="0C074C7C" w14:textId="1FE63971" w:rsidR="0074595E" w:rsidRPr="00D80AD2" w:rsidRDefault="0074595E" w:rsidP="00027A81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  <w:r w:rsidRPr="00D80AD2">
                            <w:rPr>
                              <w:noProof/>
                              <w:sz w:val="16"/>
                              <w:szCs w:val="16"/>
                            </w:rPr>
                            <w:t>Elio Piedra</w:t>
                          </w:r>
                        </w:p>
                        <w:p w14:paraId="5E367619" w14:textId="77777777" w:rsidR="0074595E" w:rsidRPr="00D80AD2" w:rsidRDefault="0074595E" w:rsidP="00027A81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</w:p>
                        <w:p w14:paraId="7B6E7B1A" w14:textId="75261395" w:rsidR="003B095C" w:rsidRPr="00D80AD2" w:rsidRDefault="003B095C" w:rsidP="003B095C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  <w:r w:rsidRPr="00D80AD2">
                            <w:rPr>
                              <w:noProof/>
                              <w:sz w:val="16"/>
                              <w:szCs w:val="16"/>
                            </w:rPr>
                            <w:t>Chief Jason L. Shaw</w:t>
                          </w:r>
                          <w:r w:rsidR="00D42ABA" w:rsidRPr="00D80AD2">
                            <w:rPr>
                              <w:noProof/>
                              <w:sz w:val="16"/>
                              <w:szCs w:val="16"/>
                            </w:rPr>
                            <w:t>,</w:t>
                          </w:r>
                          <w:r w:rsidRPr="00D80AD2">
                            <w:rPr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="00D42ABA" w:rsidRPr="00D80AD2">
                            <w:rPr>
                              <w:noProof/>
                              <w:sz w:val="16"/>
                              <w:szCs w:val="16"/>
                            </w:rPr>
                            <w:t>S</w:t>
                          </w:r>
                          <w:r w:rsidRPr="00D80AD2">
                            <w:rPr>
                              <w:noProof/>
                              <w:sz w:val="16"/>
                              <w:szCs w:val="16"/>
                            </w:rPr>
                            <w:t>r.</w:t>
                          </w:r>
                        </w:p>
                        <w:p w14:paraId="68275CED" w14:textId="77777777" w:rsidR="003B095C" w:rsidRPr="00D80AD2" w:rsidRDefault="003B095C" w:rsidP="00027A81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</w:p>
                        <w:p w14:paraId="711A82C7" w14:textId="77777777" w:rsidR="003B095C" w:rsidRPr="00D80AD2" w:rsidRDefault="003B095C" w:rsidP="003B095C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  <w:r w:rsidRPr="00D80AD2">
                            <w:rPr>
                              <w:noProof/>
                              <w:sz w:val="16"/>
                              <w:szCs w:val="16"/>
                            </w:rPr>
                            <w:t>Bishop Christopher C. Stokes</w:t>
                          </w:r>
                        </w:p>
                        <w:p w14:paraId="798F25C1" w14:textId="77777777" w:rsidR="003B095C" w:rsidRPr="00D80AD2" w:rsidRDefault="003B095C" w:rsidP="0030303E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</w:p>
                        <w:p w14:paraId="694DFCCB" w14:textId="0EA43491" w:rsidR="0074595E" w:rsidRPr="00D80AD2" w:rsidRDefault="0074595E" w:rsidP="0074595E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  <w:r w:rsidRPr="00D80AD2">
                            <w:rPr>
                              <w:noProof/>
                              <w:sz w:val="16"/>
                              <w:szCs w:val="16"/>
                            </w:rPr>
                            <w:t>Brenda Thornton</w:t>
                          </w:r>
                        </w:p>
                        <w:p w14:paraId="7457B95E" w14:textId="77777777" w:rsidR="00787BD9" w:rsidRPr="00D80AD2" w:rsidRDefault="00787BD9" w:rsidP="007C63C1">
                          <w:pPr>
                            <w:jc w:val="center"/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6CC0AE8" w14:textId="25EF0CB2" w:rsidR="001C2115" w:rsidRPr="00D80AD2" w:rsidRDefault="001C2115" w:rsidP="007C63C1">
                          <w:pPr>
                            <w:jc w:val="center"/>
                            <w:rPr>
                              <w:noProof/>
                              <w:sz w:val="22"/>
                              <w:szCs w:val="22"/>
                            </w:rPr>
                          </w:pPr>
                          <w:r w:rsidRPr="00D80AD2">
                            <w:rPr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t>PROGRAMS</w:t>
                          </w:r>
                        </w:p>
                        <w:p w14:paraId="2CCB1590" w14:textId="77777777" w:rsidR="000D7D24" w:rsidRPr="00D80AD2" w:rsidRDefault="000D7D24" w:rsidP="00DC01EA">
                          <w:pPr>
                            <w:pStyle w:val="Heading2"/>
                            <w:jc w:val="center"/>
                            <w:rPr>
                              <w:b w:val="0"/>
                              <w:noProof/>
                              <w:sz w:val="16"/>
                              <w:szCs w:val="16"/>
                            </w:rPr>
                          </w:pPr>
                        </w:p>
                        <w:p w14:paraId="06070065" w14:textId="77777777" w:rsidR="001C2115" w:rsidRPr="00D80AD2" w:rsidRDefault="001C2115" w:rsidP="00DC01EA">
                          <w:pPr>
                            <w:pStyle w:val="Heading2"/>
                            <w:jc w:val="center"/>
                            <w:rPr>
                              <w:noProof/>
                            </w:rPr>
                          </w:pPr>
                          <w:r w:rsidRPr="00D80AD2">
                            <w:rPr>
                              <w:noProof/>
                            </w:rPr>
                            <w:t>Youth Shelters</w:t>
                          </w:r>
                        </w:p>
                        <w:p w14:paraId="55A6D651" w14:textId="741EA5DA" w:rsidR="001C2115" w:rsidRPr="00D80AD2" w:rsidRDefault="001C2115" w:rsidP="00DC01EA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  <w:r w:rsidRPr="00D80AD2">
                            <w:rPr>
                              <w:noProof/>
                              <w:sz w:val="16"/>
                              <w:szCs w:val="16"/>
                            </w:rPr>
                            <w:t>Programs for youth in crisis</w:t>
                          </w:r>
                        </w:p>
                        <w:p w14:paraId="7C78C108" w14:textId="77777777" w:rsidR="001C2115" w:rsidRPr="00D80AD2" w:rsidRDefault="001C2115" w:rsidP="0074595E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</w:p>
                        <w:p w14:paraId="3F92476B" w14:textId="77777777" w:rsidR="001C2115" w:rsidRPr="00D80AD2" w:rsidRDefault="001C2115" w:rsidP="00DC01EA">
                          <w:pPr>
                            <w:pStyle w:val="Heading2"/>
                            <w:jc w:val="center"/>
                            <w:rPr>
                              <w:noProof/>
                            </w:rPr>
                          </w:pPr>
                          <w:r w:rsidRPr="00D80AD2">
                            <w:rPr>
                              <w:noProof/>
                            </w:rPr>
                            <w:t>Counseling</w:t>
                          </w:r>
                        </w:p>
                        <w:p w14:paraId="69CAA2EB" w14:textId="596550DC" w:rsidR="001C2115" w:rsidRPr="00D80AD2" w:rsidRDefault="001C2115" w:rsidP="00DC01EA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  <w:r w:rsidRPr="00D80AD2">
                            <w:rPr>
                              <w:noProof/>
                              <w:sz w:val="16"/>
                              <w:szCs w:val="16"/>
                            </w:rPr>
                            <w:t>S</w:t>
                          </w:r>
                          <w:r w:rsidR="006E41FB" w:rsidRPr="00D80AD2">
                            <w:rPr>
                              <w:noProof/>
                              <w:sz w:val="16"/>
                              <w:szCs w:val="16"/>
                            </w:rPr>
                            <w:t xml:space="preserve">ervices for troubled youth and </w:t>
                          </w:r>
                          <w:r w:rsidRPr="00D80AD2">
                            <w:rPr>
                              <w:noProof/>
                              <w:sz w:val="16"/>
                              <w:szCs w:val="16"/>
                            </w:rPr>
                            <w:t>their families</w:t>
                          </w:r>
                        </w:p>
                        <w:p w14:paraId="1DD9036A" w14:textId="77777777" w:rsidR="001C2115" w:rsidRPr="00D80AD2" w:rsidRDefault="001C2115" w:rsidP="00DC01EA">
                          <w:pPr>
                            <w:jc w:val="center"/>
                            <w:rPr>
                              <w:noProof/>
                              <w:sz w:val="16"/>
                              <w:szCs w:val="16"/>
                            </w:rPr>
                          </w:pPr>
                        </w:p>
                        <w:p w14:paraId="2964BE85" w14:textId="77777777" w:rsidR="001C2115" w:rsidRPr="00D80AD2" w:rsidRDefault="001C2115" w:rsidP="00DC01EA">
                          <w:pPr>
                            <w:pStyle w:val="Heading2"/>
                            <w:jc w:val="center"/>
                            <w:rPr>
                              <w:noProof/>
                            </w:rPr>
                          </w:pPr>
                          <w:r w:rsidRPr="00D80AD2">
                            <w:rPr>
                              <w:noProof/>
                            </w:rPr>
                            <w:t>Prevention</w:t>
                          </w:r>
                        </w:p>
                        <w:p w14:paraId="18EDB2F6" w14:textId="77777777" w:rsidR="001C2115" w:rsidRPr="00D80AD2" w:rsidRDefault="001C2115" w:rsidP="00CA3E40">
                          <w:pPr>
                            <w:jc w:val="center"/>
                            <w:rPr>
                              <w:iCs/>
                              <w:sz w:val="16"/>
                              <w:szCs w:val="16"/>
                            </w:rPr>
                          </w:pPr>
                          <w:r w:rsidRPr="00D80AD2">
                            <w:rPr>
                              <w:iCs/>
                              <w:sz w:val="16"/>
                              <w:szCs w:val="16"/>
                            </w:rPr>
                            <w:t>Educating the community, focusing on substance abuse, and reducing juvenile crime with a focus on high-risk youth</w:t>
                          </w:r>
                        </w:p>
                      </w:txbxContent>
                    </wps:txbx>
                    <wps:bodyPr rot="0" vert="horz" wrap="square" lIns="27432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6A04A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-165.25pt;margin-top:-1.9pt;width:142.65pt;height:758.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" stroked="f">
              <v:textbox inset="21.6pt">
                <w:txbxContent>
                  <w:p w14:paraId="3C19B0A2" w14:textId="77777777" w:rsidR="001C2115" w:rsidRDefault="006C3C32" w:rsidP="00857E0D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0FA524C8" wp14:editId="4D80D27D">
                          <wp:extent cx="1085850" cy="276225"/>
                          <wp:effectExtent l="0" t="0" r="0" b="0"/>
                          <wp:docPr id="10" name="Picture 1" descr="Find Us on F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ind Us on F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EF20340" w14:textId="77777777" w:rsidR="00D10ABB" w:rsidRPr="007A1C36" w:rsidRDefault="00D10ABB" w:rsidP="00DC01EA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bookmarkStart w:id="1" w:name="_GoBack"/>
                    <w:bookmarkEnd w:id="1"/>
                  </w:p>
                  <w:p w14:paraId="409A0F44" w14:textId="757361DF" w:rsidR="001C2115" w:rsidRDefault="007336B7" w:rsidP="00DC01EA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A67ADC0" wp14:editId="504483B7">
                          <wp:extent cx="350520" cy="307340"/>
                          <wp:effectExtent l="0" t="0" r="0" b="0"/>
                          <wp:docPr id="11" name="image9.jpe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9.jpeg"/>
                                  <pic:cNvPicPr/>
                                </pic:nvPicPr>
                                <pic:blipFill>
                                  <a:blip r:embed="rId5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53744" cy="31016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0AE14A4" w14:textId="6F7DDCB8" w:rsidR="00D10ABB" w:rsidRPr="00D80AD2" w:rsidRDefault="00D10ABB" w:rsidP="00DC01EA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</w:p>
                  <w:p w14:paraId="71488A6D" w14:textId="24E56DB2" w:rsidR="001C2115" w:rsidRPr="00D80AD2" w:rsidRDefault="001C2115" w:rsidP="00DC01EA">
                    <w:pPr>
                      <w:jc w:val="center"/>
                      <w:rPr>
                        <w:b/>
                        <w:bCs/>
                      </w:rPr>
                    </w:pPr>
                    <w:r w:rsidRPr="00D80AD2">
                      <w:rPr>
                        <w:b/>
                        <w:bCs/>
                        <w:sz w:val="22"/>
                        <w:szCs w:val="22"/>
                      </w:rPr>
                      <w:t>MISSION</w:t>
                    </w:r>
                  </w:p>
                  <w:p w14:paraId="0C2A8C04" w14:textId="77777777" w:rsidR="00D10ABB" w:rsidRPr="00D80AD2" w:rsidRDefault="00D10ABB" w:rsidP="00DC01EA">
                    <w:pPr>
                      <w:pStyle w:val="BodyText3"/>
                      <w:rPr>
                        <w:rFonts w:ascii="Times New Roman" w:hAnsi="Times New Roman" w:cs="Times New Roman"/>
                        <w:i/>
                        <w:sz w:val="16"/>
                        <w:szCs w:val="16"/>
                      </w:rPr>
                    </w:pPr>
                  </w:p>
                  <w:p w14:paraId="06F378ED" w14:textId="015A9C4B" w:rsidR="001C2115" w:rsidRPr="00D80AD2" w:rsidRDefault="00CE0E1D" w:rsidP="00DC01EA">
                    <w:pPr>
                      <w:pStyle w:val="BodyText3"/>
                      <w:rPr>
                        <w:rFonts w:ascii="Times New Roman" w:hAnsi="Times New Roman" w:cs="Times New Roman"/>
                        <w:i/>
                        <w:sz w:val="18"/>
                        <w:szCs w:val="18"/>
                      </w:rPr>
                    </w:pPr>
                    <w:r w:rsidRPr="00D80AD2">
                      <w:rPr>
                        <w:rFonts w:ascii="Times New Roman" w:hAnsi="Times New Roman" w:cs="Times New Roman"/>
                        <w:i/>
                        <w:sz w:val="18"/>
                        <w:szCs w:val="18"/>
                      </w:rPr>
                      <w:t xml:space="preserve">“Empowering Youth &amp; </w:t>
                    </w:r>
                    <w:r w:rsidR="001C2115" w:rsidRPr="00D80AD2">
                      <w:rPr>
                        <w:rFonts w:ascii="Times New Roman" w:hAnsi="Times New Roman" w:cs="Times New Roman"/>
                        <w:i/>
                        <w:sz w:val="18"/>
                        <w:szCs w:val="18"/>
                      </w:rPr>
                      <w:t>Building Strong Families</w:t>
                    </w:r>
                    <w:r w:rsidRPr="00D80AD2">
                      <w:rPr>
                        <w:rFonts w:ascii="Times New Roman" w:hAnsi="Times New Roman" w:cs="Times New Roman"/>
                        <w:i/>
                        <w:sz w:val="18"/>
                        <w:szCs w:val="18"/>
                      </w:rPr>
                      <w:t xml:space="preserve"> for a Brighter Tomorrow</w:t>
                    </w:r>
                    <w:r w:rsidR="001C2115" w:rsidRPr="00D80AD2">
                      <w:rPr>
                        <w:rFonts w:ascii="Times New Roman" w:hAnsi="Times New Roman" w:cs="Times New Roman"/>
                        <w:i/>
                        <w:sz w:val="18"/>
                        <w:szCs w:val="18"/>
                      </w:rPr>
                      <w:t>”</w:t>
                    </w:r>
                  </w:p>
                  <w:p w14:paraId="54AEFD03" w14:textId="77777777" w:rsidR="00D10ABB" w:rsidRPr="00D80AD2" w:rsidRDefault="00D10ABB" w:rsidP="00DC01EA">
                    <w:pPr>
                      <w:jc w:val="center"/>
                      <w:rPr>
                        <w:b/>
                        <w:bCs/>
                        <w:noProof/>
                        <w:sz w:val="24"/>
                        <w:szCs w:val="24"/>
                      </w:rPr>
                    </w:pPr>
                  </w:p>
                  <w:p w14:paraId="6388E9EE" w14:textId="574A33B8" w:rsidR="001C2115" w:rsidRPr="00D80AD2" w:rsidRDefault="001C2115" w:rsidP="00DC01EA">
                    <w:pPr>
                      <w:jc w:val="center"/>
                      <w:rPr>
                        <w:bCs/>
                        <w:noProof/>
                        <w:sz w:val="16"/>
                        <w:szCs w:val="16"/>
                      </w:rPr>
                    </w:pPr>
                    <w:r w:rsidRPr="00D80AD2">
                      <w:rPr>
                        <w:bCs/>
                        <w:noProof/>
                        <w:sz w:val="16"/>
                        <w:szCs w:val="16"/>
                      </w:rPr>
                      <w:t>Chief Executive Officer</w:t>
                    </w:r>
                    <w:r w:rsidR="00027A81" w:rsidRPr="00D80AD2">
                      <w:rPr>
                        <w:bCs/>
                        <w:noProof/>
                        <w:sz w:val="16"/>
                        <w:szCs w:val="16"/>
                      </w:rPr>
                      <w:t xml:space="preserve"> </w:t>
                    </w:r>
                  </w:p>
                  <w:p w14:paraId="1683416E" w14:textId="77777777" w:rsidR="001C2115" w:rsidRPr="00D80AD2" w:rsidRDefault="00F54BE2" w:rsidP="00DC01EA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  <w:r w:rsidRPr="00D80AD2">
                      <w:rPr>
                        <w:noProof/>
                        <w:sz w:val="16"/>
                        <w:szCs w:val="16"/>
                      </w:rPr>
                      <w:t>Philip N. Kabler, J.D.</w:t>
                    </w:r>
                  </w:p>
                  <w:p w14:paraId="58E823BA" w14:textId="77777777" w:rsidR="00D10ABB" w:rsidRPr="00D80AD2" w:rsidRDefault="00D10ABB" w:rsidP="00DC01EA">
                    <w:pPr>
                      <w:jc w:val="center"/>
                      <w:rPr>
                        <w:bCs/>
                        <w:noProof/>
                        <w:sz w:val="24"/>
                        <w:szCs w:val="24"/>
                      </w:rPr>
                    </w:pPr>
                  </w:p>
                  <w:p w14:paraId="5E52041F" w14:textId="582D321B" w:rsidR="001C2115" w:rsidRPr="00D80AD2" w:rsidRDefault="001C2115" w:rsidP="00DC01EA">
                    <w:pPr>
                      <w:jc w:val="center"/>
                      <w:rPr>
                        <w:b/>
                        <w:bCs/>
                        <w:noProof/>
                        <w:sz w:val="22"/>
                        <w:szCs w:val="22"/>
                      </w:rPr>
                    </w:pPr>
                    <w:r w:rsidRPr="00D80AD2">
                      <w:rPr>
                        <w:b/>
                        <w:bCs/>
                        <w:noProof/>
                        <w:sz w:val="22"/>
                        <w:szCs w:val="22"/>
                      </w:rPr>
                      <w:t>Board of Directors</w:t>
                    </w:r>
                    <w:r w:rsidR="00BD00D2" w:rsidRPr="00D80AD2">
                      <w:rPr>
                        <w:b/>
                        <w:bCs/>
                        <w:noProof/>
                        <w:sz w:val="22"/>
                        <w:szCs w:val="22"/>
                      </w:rPr>
                      <w:t xml:space="preserve"> Executive Committee</w:t>
                    </w:r>
                  </w:p>
                  <w:p w14:paraId="0B751366" w14:textId="77777777" w:rsidR="00BD00D2" w:rsidRPr="00D80AD2" w:rsidRDefault="00BD00D2" w:rsidP="00DC01EA">
                    <w:pPr>
                      <w:jc w:val="center"/>
                      <w:rPr>
                        <w:bCs/>
                        <w:noProof/>
                        <w:sz w:val="16"/>
                        <w:szCs w:val="16"/>
                      </w:rPr>
                    </w:pPr>
                  </w:p>
                  <w:p w14:paraId="2575E661" w14:textId="77777777" w:rsidR="00BD00D2" w:rsidRPr="00D80AD2" w:rsidRDefault="001C2115" w:rsidP="00BD00D2">
                    <w:pPr>
                      <w:jc w:val="center"/>
                      <w:rPr>
                        <w:bCs/>
                        <w:noProof/>
                        <w:sz w:val="16"/>
                        <w:szCs w:val="16"/>
                      </w:rPr>
                    </w:pPr>
                    <w:r w:rsidRPr="00D80AD2">
                      <w:rPr>
                        <w:bCs/>
                        <w:noProof/>
                        <w:sz w:val="16"/>
                        <w:szCs w:val="16"/>
                      </w:rPr>
                      <w:t>President</w:t>
                    </w:r>
                  </w:p>
                  <w:p w14:paraId="3713E52A" w14:textId="53B04AA4" w:rsidR="001C2115" w:rsidRPr="00D80AD2" w:rsidRDefault="006E41FB" w:rsidP="00DC01EA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  <w:r w:rsidRPr="00D80AD2">
                      <w:rPr>
                        <w:noProof/>
                        <w:sz w:val="16"/>
                        <w:szCs w:val="16"/>
                      </w:rPr>
                      <w:t>Frank Williams, Esq.</w:t>
                    </w:r>
                  </w:p>
                  <w:p w14:paraId="11A8D4F7" w14:textId="77777777" w:rsidR="001C2115" w:rsidRPr="00D80AD2" w:rsidRDefault="001C2115" w:rsidP="0030303E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</w:p>
                  <w:p w14:paraId="14FEC0C1" w14:textId="77777777" w:rsidR="001C2115" w:rsidRPr="00D80AD2" w:rsidRDefault="001C2115" w:rsidP="00DC01EA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  <w:r w:rsidRPr="00D80AD2">
                      <w:rPr>
                        <w:bCs/>
                        <w:noProof/>
                        <w:sz w:val="16"/>
                        <w:szCs w:val="16"/>
                      </w:rPr>
                      <w:t>Vice President</w:t>
                    </w:r>
                  </w:p>
                  <w:p w14:paraId="0C35685C" w14:textId="415B1DE8" w:rsidR="001C2115" w:rsidRPr="00D80AD2" w:rsidRDefault="001C2115" w:rsidP="00DC01EA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  <w:r w:rsidRPr="00D80AD2">
                      <w:rPr>
                        <w:noProof/>
                        <w:sz w:val="16"/>
                        <w:szCs w:val="16"/>
                      </w:rPr>
                      <w:t>Daniel Crapps</w:t>
                    </w:r>
                  </w:p>
                  <w:p w14:paraId="7E267AA3" w14:textId="77777777" w:rsidR="001C2115" w:rsidRPr="00D80AD2" w:rsidRDefault="001C2115" w:rsidP="0030303E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</w:p>
                  <w:p w14:paraId="253BB96D" w14:textId="77777777" w:rsidR="001C2115" w:rsidRPr="00D80AD2" w:rsidRDefault="001C2115" w:rsidP="00DC01EA">
                    <w:pPr>
                      <w:jc w:val="center"/>
                      <w:rPr>
                        <w:bCs/>
                        <w:noProof/>
                        <w:sz w:val="16"/>
                        <w:szCs w:val="16"/>
                      </w:rPr>
                    </w:pPr>
                    <w:r w:rsidRPr="00D80AD2">
                      <w:rPr>
                        <w:bCs/>
                        <w:noProof/>
                        <w:sz w:val="16"/>
                        <w:szCs w:val="16"/>
                      </w:rPr>
                      <w:t>Secretary</w:t>
                    </w:r>
                  </w:p>
                  <w:p w14:paraId="7F4547F6" w14:textId="77777777" w:rsidR="001C2115" w:rsidRPr="00D80AD2" w:rsidRDefault="001C2115" w:rsidP="00CA3E40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  <w:r w:rsidRPr="00D80AD2">
                      <w:rPr>
                        <w:noProof/>
                        <w:sz w:val="16"/>
                        <w:szCs w:val="16"/>
                      </w:rPr>
                      <w:t>Richard Mankin, Ph.D.</w:t>
                    </w:r>
                  </w:p>
                  <w:p w14:paraId="2C0E647B" w14:textId="77777777" w:rsidR="001C2115" w:rsidRPr="00D80AD2" w:rsidRDefault="001C2115" w:rsidP="0030303E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</w:p>
                  <w:p w14:paraId="3F3181D9" w14:textId="77777777" w:rsidR="001C2115" w:rsidRPr="00D80AD2" w:rsidRDefault="001C2115" w:rsidP="001C2115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  <w:r w:rsidRPr="00D80AD2">
                      <w:rPr>
                        <w:noProof/>
                        <w:sz w:val="16"/>
                        <w:szCs w:val="16"/>
                      </w:rPr>
                      <w:t>Treasurer</w:t>
                    </w:r>
                  </w:p>
                  <w:p w14:paraId="58469F2F" w14:textId="17EB6332" w:rsidR="004E1555" w:rsidRPr="00D80AD2" w:rsidRDefault="006E41FB" w:rsidP="004E1555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  <w:r w:rsidRPr="00D80AD2">
                      <w:rPr>
                        <w:noProof/>
                        <w:sz w:val="16"/>
                        <w:szCs w:val="16"/>
                      </w:rPr>
                      <w:t>Gilbert A. Levy</w:t>
                    </w:r>
                  </w:p>
                  <w:p w14:paraId="4BB5B4AC" w14:textId="77777777" w:rsidR="001C2115" w:rsidRPr="00D80AD2" w:rsidRDefault="001C2115" w:rsidP="0030303E">
                    <w:pPr>
                      <w:jc w:val="center"/>
                      <w:rPr>
                        <w:noProof/>
                        <w:sz w:val="24"/>
                        <w:szCs w:val="24"/>
                      </w:rPr>
                    </w:pPr>
                  </w:p>
                  <w:p w14:paraId="15B7E99D" w14:textId="77777777" w:rsidR="001C2115" w:rsidRPr="00D80AD2" w:rsidRDefault="00BD00D2" w:rsidP="0030303E">
                    <w:pPr>
                      <w:jc w:val="center"/>
                      <w:rPr>
                        <w:b/>
                        <w:bCs/>
                        <w:noProof/>
                        <w:sz w:val="22"/>
                        <w:szCs w:val="22"/>
                      </w:rPr>
                    </w:pPr>
                    <w:r w:rsidRPr="00D80AD2">
                      <w:rPr>
                        <w:b/>
                        <w:bCs/>
                        <w:noProof/>
                        <w:sz w:val="22"/>
                        <w:szCs w:val="22"/>
                      </w:rPr>
                      <w:t>Board Members</w:t>
                    </w:r>
                  </w:p>
                  <w:p w14:paraId="4B89EFC5" w14:textId="70D368E0" w:rsidR="00BD00D2" w:rsidRPr="00D80AD2" w:rsidRDefault="00BD00D2" w:rsidP="0030303E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</w:p>
                  <w:p w14:paraId="796B3DB3" w14:textId="19168B4F" w:rsidR="00D2084C" w:rsidRPr="00D80AD2" w:rsidRDefault="00D2084C" w:rsidP="0030303E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  <w:r w:rsidRPr="00D80AD2">
                      <w:rPr>
                        <w:noProof/>
                        <w:sz w:val="16"/>
                        <w:szCs w:val="16"/>
                      </w:rPr>
                      <w:t>Kandra Albury</w:t>
                    </w:r>
                    <w:r w:rsidR="00E4374E" w:rsidRPr="00D80AD2">
                      <w:rPr>
                        <w:noProof/>
                        <w:sz w:val="16"/>
                        <w:szCs w:val="16"/>
                      </w:rPr>
                      <w:t>, Ph.D.</w:t>
                    </w:r>
                  </w:p>
                  <w:p w14:paraId="71E6642B" w14:textId="77777777" w:rsidR="00D2084C" w:rsidRPr="00D80AD2" w:rsidRDefault="00D2084C" w:rsidP="0030303E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</w:p>
                  <w:p w14:paraId="05C03A34" w14:textId="77777777" w:rsidR="001C2115" w:rsidRPr="00D80AD2" w:rsidRDefault="001C2115" w:rsidP="00DC01EA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  <w:r w:rsidRPr="00D80AD2">
                      <w:rPr>
                        <w:noProof/>
                        <w:sz w:val="16"/>
                        <w:szCs w:val="16"/>
                      </w:rPr>
                      <w:t>Becky Hunt</w:t>
                    </w:r>
                  </w:p>
                  <w:p w14:paraId="4FF263F8" w14:textId="77777777" w:rsidR="00E61418" w:rsidRPr="00D80AD2" w:rsidRDefault="00E61418" w:rsidP="00027A81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</w:p>
                  <w:p w14:paraId="1107AFB7" w14:textId="6FD3ED72" w:rsidR="00C20D45" w:rsidRPr="00D80AD2" w:rsidRDefault="004D0797" w:rsidP="00C20D45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  <w:r w:rsidRPr="00D80AD2">
                      <w:rPr>
                        <w:noProof/>
                        <w:sz w:val="16"/>
                        <w:szCs w:val="16"/>
                      </w:rPr>
                      <w:t>Veita Jackson-</w:t>
                    </w:r>
                    <w:r w:rsidR="00C20D45" w:rsidRPr="00D80AD2">
                      <w:rPr>
                        <w:noProof/>
                        <w:sz w:val="16"/>
                        <w:szCs w:val="16"/>
                      </w:rPr>
                      <w:t>Carter, M.Ed.</w:t>
                    </w:r>
                  </w:p>
                  <w:p w14:paraId="7CA4E678" w14:textId="34B415DE" w:rsidR="00E61418" w:rsidRPr="00D80AD2" w:rsidRDefault="00E61418" w:rsidP="00C20D45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</w:p>
                  <w:p w14:paraId="2654948B" w14:textId="77777777" w:rsidR="002B594D" w:rsidRPr="00D80AD2" w:rsidRDefault="002B594D" w:rsidP="002B594D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  <w:r w:rsidRPr="00D80AD2">
                      <w:rPr>
                        <w:noProof/>
                        <w:sz w:val="16"/>
                        <w:szCs w:val="16"/>
                      </w:rPr>
                      <w:t>David J. Flores</w:t>
                    </w:r>
                  </w:p>
                  <w:p w14:paraId="7950A847" w14:textId="77777777" w:rsidR="002B594D" w:rsidRPr="00D80AD2" w:rsidRDefault="002B594D" w:rsidP="00C20D45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</w:p>
                  <w:p w14:paraId="3C2B1807" w14:textId="011116AF" w:rsidR="00C20D45" w:rsidRPr="00D80AD2" w:rsidRDefault="00C20D45" w:rsidP="00027A81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  <w:r w:rsidRPr="00D80AD2">
                      <w:rPr>
                        <w:noProof/>
                        <w:sz w:val="16"/>
                        <w:szCs w:val="16"/>
                      </w:rPr>
                      <w:t>Debra Kinman-Ford</w:t>
                    </w:r>
                    <w:r w:rsidR="00C8507C" w:rsidRPr="00D80AD2">
                      <w:rPr>
                        <w:noProof/>
                        <w:sz w:val="16"/>
                        <w:szCs w:val="16"/>
                      </w:rPr>
                      <w:t>, M.Ed.</w:t>
                    </w:r>
                  </w:p>
                  <w:p w14:paraId="437F4E3C" w14:textId="77777777" w:rsidR="00E61418" w:rsidRPr="00D80AD2" w:rsidRDefault="00E61418" w:rsidP="00027A81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</w:p>
                  <w:p w14:paraId="52768706" w14:textId="7D3DF8D1" w:rsidR="00977E5D" w:rsidRPr="00D80AD2" w:rsidRDefault="00977E5D" w:rsidP="00027A81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  <w:r w:rsidRPr="00D80AD2">
                      <w:rPr>
                        <w:noProof/>
                        <w:sz w:val="16"/>
                        <w:szCs w:val="16"/>
                      </w:rPr>
                      <w:t>Christy R. Milligan</w:t>
                    </w:r>
                  </w:p>
                  <w:p w14:paraId="74724309" w14:textId="77777777" w:rsidR="00977E5D" w:rsidRPr="00D80AD2" w:rsidRDefault="00977E5D" w:rsidP="00027A81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</w:p>
                  <w:p w14:paraId="2847C015" w14:textId="3E1489AA" w:rsidR="004562AB" w:rsidRPr="00D80AD2" w:rsidRDefault="004562AB" w:rsidP="00027A81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  <w:r w:rsidRPr="00D80AD2">
                      <w:rPr>
                        <w:noProof/>
                        <w:sz w:val="16"/>
                        <w:szCs w:val="16"/>
                      </w:rPr>
                      <w:t>Darleen Morgan</w:t>
                    </w:r>
                  </w:p>
                  <w:p w14:paraId="2870F52F" w14:textId="4112DF24" w:rsidR="004562AB" w:rsidRPr="00D80AD2" w:rsidRDefault="004562AB" w:rsidP="00027A81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</w:p>
                  <w:p w14:paraId="0C074C7C" w14:textId="1FE63971" w:rsidR="0074595E" w:rsidRPr="00D80AD2" w:rsidRDefault="0074595E" w:rsidP="00027A81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  <w:r w:rsidRPr="00D80AD2">
                      <w:rPr>
                        <w:noProof/>
                        <w:sz w:val="16"/>
                        <w:szCs w:val="16"/>
                      </w:rPr>
                      <w:t>Elio Piedra</w:t>
                    </w:r>
                  </w:p>
                  <w:p w14:paraId="5E367619" w14:textId="77777777" w:rsidR="0074595E" w:rsidRPr="00D80AD2" w:rsidRDefault="0074595E" w:rsidP="00027A81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</w:p>
                  <w:p w14:paraId="7B6E7B1A" w14:textId="75261395" w:rsidR="003B095C" w:rsidRPr="00D80AD2" w:rsidRDefault="003B095C" w:rsidP="003B095C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  <w:r w:rsidRPr="00D80AD2">
                      <w:rPr>
                        <w:noProof/>
                        <w:sz w:val="16"/>
                        <w:szCs w:val="16"/>
                      </w:rPr>
                      <w:t>Chief Jason L. Shaw</w:t>
                    </w:r>
                    <w:r w:rsidR="00D42ABA" w:rsidRPr="00D80AD2">
                      <w:rPr>
                        <w:noProof/>
                        <w:sz w:val="16"/>
                        <w:szCs w:val="16"/>
                      </w:rPr>
                      <w:t>,</w:t>
                    </w:r>
                    <w:r w:rsidRPr="00D80AD2">
                      <w:rPr>
                        <w:noProof/>
                        <w:sz w:val="16"/>
                        <w:szCs w:val="16"/>
                      </w:rPr>
                      <w:t xml:space="preserve"> </w:t>
                    </w:r>
                    <w:r w:rsidR="00D42ABA" w:rsidRPr="00D80AD2">
                      <w:rPr>
                        <w:noProof/>
                        <w:sz w:val="16"/>
                        <w:szCs w:val="16"/>
                      </w:rPr>
                      <w:t>S</w:t>
                    </w:r>
                    <w:r w:rsidRPr="00D80AD2">
                      <w:rPr>
                        <w:noProof/>
                        <w:sz w:val="16"/>
                        <w:szCs w:val="16"/>
                      </w:rPr>
                      <w:t>r.</w:t>
                    </w:r>
                  </w:p>
                  <w:p w14:paraId="68275CED" w14:textId="77777777" w:rsidR="003B095C" w:rsidRPr="00D80AD2" w:rsidRDefault="003B095C" w:rsidP="00027A81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</w:p>
                  <w:p w14:paraId="711A82C7" w14:textId="77777777" w:rsidR="003B095C" w:rsidRPr="00D80AD2" w:rsidRDefault="003B095C" w:rsidP="003B095C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  <w:r w:rsidRPr="00D80AD2">
                      <w:rPr>
                        <w:noProof/>
                        <w:sz w:val="16"/>
                        <w:szCs w:val="16"/>
                      </w:rPr>
                      <w:t>Bishop Christopher C. Stokes</w:t>
                    </w:r>
                  </w:p>
                  <w:p w14:paraId="798F25C1" w14:textId="77777777" w:rsidR="003B095C" w:rsidRPr="00D80AD2" w:rsidRDefault="003B095C" w:rsidP="0030303E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</w:p>
                  <w:p w14:paraId="694DFCCB" w14:textId="0EA43491" w:rsidR="0074595E" w:rsidRPr="00D80AD2" w:rsidRDefault="0074595E" w:rsidP="0074595E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  <w:r w:rsidRPr="00D80AD2">
                      <w:rPr>
                        <w:noProof/>
                        <w:sz w:val="16"/>
                        <w:szCs w:val="16"/>
                      </w:rPr>
                      <w:t>Brenda Thornton</w:t>
                    </w:r>
                  </w:p>
                  <w:p w14:paraId="7457B95E" w14:textId="77777777" w:rsidR="00787BD9" w:rsidRPr="00D80AD2" w:rsidRDefault="00787BD9" w:rsidP="007C63C1">
                    <w:pPr>
                      <w:jc w:val="center"/>
                      <w:rPr>
                        <w:b/>
                        <w:bCs/>
                        <w:noProof/>
                        <w:sz w:val="24"/>
                        <w:szCs w:val="24"/>
                      </w:rPr>
                    </w:pPr>
                  </w:p>
                  <w:p w14:paraId="16CC0AE8" w14:textId="25EF0CB2" w:rsidR="001C2115" w:rsidRPr="00D80AD2" w:rsidRDefault="001C2115" w:rsidP="007C63C1">
                    <w:pPr>
                      <w:jc w:val="center"/>
                      <w:rPr>
                        <w:noProof/>
                        <w:sz w:val="22"/>
                        <w:szCs w:val="22"/>
                      </w:rPr>
                    </w:pPr>
                    <w:r w:rsidRPr="00D80AD2">
                      <w:rPr>
                        <w:b/>
                        <w:bCs/>
                        <w:noProof/>
                        <w:sz w:val="22"/>
                        <w:szCs w:val="22"/>
                      </w:rPr>
                      <w:t>PROGRAMS</w:t>
                    </w:r>
                  </w:p>
                  <w:p w14:paraId="2CCB1590" w14:textId="77777777" w:rsidR="000D7D24" w:rsidRPr="00D80AD2" w:rsidRDefault="000D7D24" w:rsidP="00DC01EA">
                    <w:pPr>
                      <w:pStyle w:val="Heading2"/>
                      <w:jc w:val="center"/>
                      <w:rPr>
                        <w:b w:val="0"/>
                        <w:noProof/>
                        <w:sz w:val="16"/>
                        <w:szCs w:val="16"/>
                      </w:rPr>
                    </w:pPr>
                  </w:p>
                  <w:p w14:paraId="06070065" w14:textId="77777777" w:rsidR="001C2115" w:rsidRPr="00D80AD2" w:rsidRDefault="001C2115" w:rsidP="00DC01EA">
                    <w:pPr>
                      <w:pStyle w:val="Heading2"/>
                      <w:jc w:val="center"/>
                      <w:rPr>
                        <w:noProof/>
                      </w:rPr>
                    </w:pPr>
                    <w:r w:rsidRPr="00D80AD2">
                      <w:rPr>
                        <w:noProof/>
                      </w:rPr>
                      <w:t>Youth Shelters</w:t>
                    </w:r>
                  </w:p>
                  <w:p w14:paraId="55A6D651" w14:textId="741EA5DA" w:rsidR="001C2115" w:rsidRPr="00D80AD2" w:rsidRDefault="001C2115" w:rsidP="00DC01EA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  <w:r w:rsidRPr="00D80AD2">
                      <w:rPr>
                        <w:noProof/>
                        <w:sz w:val="16"/>
                        <w:szCs w:val="16"/>
                      </w:rPr>
                      <w:t>Programs for youth in crisis</w:t>
                    </w:r>
                  </w:p>
                  <w:p w14:paraId="7C78C108" w14:textId="77777777" w:rsidR="001C2115" w:rsidRPr="00D80AD2" w:rsidRDefault="001C2115" w:rsidP="0074595E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</w:p>
                  <w:p w14:paraId="3F92476B" w14:textId="77777777" w:rsidR="001C2115" w:rsidRPr="00D80AD2" w:rsidRDefault="001C2115" w:rsidP="00DC01EA">
                    <w:pPr>
                      <w:pStyle w:val="Heading2"/>
                      <w:jc w:val="center"/>
                      <w:rPr>
                        <w:noProof/>
                      </w:rPr>
                    </w:pPr>
                    <w:r w:rsidRPr="00D80AD2">
                      <w:rPr>
                        <w:noProof/>
                      </w:rPr>
                      <w:t>Counseling</w:t>
                    </w:r>
                  </w:p>
                  <w:p w14:paraId="69CAA2EB" w14:textId="596550DC" w:rsidR="001C2115" w:rsidRPr="00D80AD2" w:rsidRDefault="001C2115" w:rsidP="00DC01EA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  <w:r w:rsidRPr="00D80AD2">
                      <w:rPr>
                        <w:noProof/>
                        <w:sz w:val="16"/>
                        <w:szCs w:val="16"/>
                      </w:rPr>
                      <w:t>S</w:t>
                    </w:r>
                    <w:r w:rsidR="006E41FB" w:rsidRPr="00D80AD2">
                      <w:rPr>
                        <w:noProof/>
                        <w:sz w:val="16"/>
                        <w:szCs w:val="16"/>
                      </w:rPr>
                      <w:t xml:space="preserve">ervices for troubled youth and </w:t>
                    </w:r>
                    <w:r w:rsidRPr="00D80AD2">
                      <w:rPr>
                        <w:noProof/>
                        <w:sz w:val="16"/>
                        <w:szCs w:val="16"/>
                      </w:rPr>
                      <w:t>their families</w:t>
                    </w:r>
                  </w:p>
                  <w:p w14:paraId="1DD9036A" w14:textId="77777777" w:rsidR="001C2115" w:rsidRPr="00D80AD2" w:rsidRDefault="001C2115" w:rsidP="00DC01EA">
                    <w:pPr>
                      <w:jc w:val="center"/>
                      <w:rPr>
                        <w:noProof/>
                        <w:sz w:val="16"/>
                        <w:szCs w:val="16"/>
                      </w:rPr>
                    </w:pPr>
                  </w:p>
                  <w:p w14:paraId="2964BE85" w14:textId="77777777" w:rsidR="001C2115" w:rsidRPr="00D80AD2" w:rsidRDefault="001C2115" w:rsidP="00DC01EA">
                    <w:pPr>
                      <w:pStyle w:val="Heading2"/>
                      <w:jc w:val="center"/>
                      <w:rPr>
                        <w:noProof/>
                      </w:rPr>
                    </w:pPr>
                    <w:r w:rsidRPr="00D80AD2">
                      <w:rPr>
                        <w:noProof/>
                      </w:rPr>
                      <w:t>Prevention</w:t>
                    </w:r>
                  </w:p>
                  <w:p w14:paraId="18EDB2F6" w14:textId="77777777" w:rsidR="001C2115" w:rsidRPr="00D80AD2" w:rsidRDefault="001C2115" w:rsidP="00CA3E40">
                    <w:pPr>
                      <w:jc w:val="center"/>
                      <w:rPr>
                        <w:iCs/>
                        <w:sz w:val="16"/>
                        <w:szCs w:val="16"/>
                      </w:rPr>
                    </w:pPr>
                    <w:r w:rsidRPr="00D80AD2">
                      <w:rPr>
                        <w:iCs/>
                        <w:sz w:val="16"/>
                        <w:szCs w:val="16"/>
                      </w:rPr>
                      <w:t>Educating the community, focusing on substance abuse, and reducing juvenile crime with a focus on high-risk youth</w:t>
                    </w:r>
                  </w:p>
                </w:txbxContent>
              </v:textbox>
            </v:shape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3B72DC3E" wp14:editId="40781349">
              <wp:simplePos x="0" y="0"/>
              <wp:positionH relativeFrom="column">
                <wp:posOffset>2785110</wp:posOffset>
              </wp:positionH>
              <wp:positionV relativeFrom="paragraph">
                <wp:posOffset>97790</wp:posOffset>
              </wp:positionV>
              <wp:extent cx="1257300" cy="0"/>
              <wp:effectExtent l="0" t="0" r="0" b="0"/>
              <wp:wrapNone/>
              <wp:docPr id="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257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77EBA3" id="Line 8" o:spid="_x0000_s1026" style="position:absolute;flip:x y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3pt,7.7pt" to="318.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5988AC69" wp14:editId="6B4B30A0">
              <wp:simplePos x="0" y="0"/>
              <wp:positionH relativeFrom="column">
                <wp:posOffset>2708910</wp:posOffset>
              </wp:positionH>
              <wp:positionV relativeFrom="paragraph">
                <wp:posOffset>2540</wp:posOffset>
              </wp:positionV>
              <wp:extent cx="1343025" cy="0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3430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B7B7C2" id="Line 2" o:spid="_x0000_s1026" style="position:absolute;flip:x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3pt,.2pt" to="319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" strokeweight="2.25pt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3E956D53" wp14:editId="058FE518">
              <wp:simplePos x="0" y="0"/>
              <wp:positionH relativeFrom="column">
                <wp:posOffset>5290185</wp:posOffset>
              </wp:positionH>
              <wp:positionV relativeFrom="paragraph">
                <wp:posOffset>600075</wp:posOffset>
              </wp:positionV>
              <wp:extent cx="0" cy="1600200"/>
              <wp:effectExtent l="0" t="0" r="0" b="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6002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D951D1" id="Line 4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55pt,47.25pt" to="416.55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" strokeweight="2.25pt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C547852" wp14:editId="4F98E13E">
              <wp:simplePos x="0" y="0"/>
              <wp:positionH relativeFrom="column">
                <wp:posOffset>5194935</wp:posOffset>
              </wp:positionH>
              <wp:positionV relativeFrom="paragraph">
                <wp:posOffset>619125</wp:posOffset>
              </wp:positionV>
              <wp:extent cx="0" cy="1485900"/>
              <wp:effectExtent l="0" t="0" r="0" b="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4859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DC9315" id="Line 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05pt,48.75pt" to="409.05pt,1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ae0EgIAACg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077945" w14:textId="77777777" w:rsidR="007C63C1" w:rsidRDefault="007C63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923F6"/>
    <w:multiLevelType w:val="hybridMultilevel"/>
    <w:tmpl w:val="B208518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542"/>
    <w:rsid w:val="0001009A"/>
    <w:rsid w:val="000133EB"/>
    <w:rsid w:val="00015B36"/>
    <w:rsid w:val="000210F4"/>
    <w:rsid w:val="00027A81"/>
    <w:rsid w:val="00035814"/>
    <w:rsid w:val="00040696"/>
    <w:rsid w:val="00040B33"/>
    <w:rsid w:val="00043ABC"/>
    <w:rsid w:val="000526FE"/>
    <w:rsid w:val="0006615C"/>
    <w:rsid w:val="000910EA"/>
    <w:rsid w:val="000D7D24"/>
    <w:rsid w:val="000E24CF"/>
    <w:rsid w:val="00100CC1"/>
    <w:rsid w:val="00154D39"/>
    <w:rsid w:val="0017604E"/>
    <w:rsid w:val="00176124"/>
    <w:rsid w:val="00197187"/>
    <w:rsid w:val="001A06BF"/>
    <w:rsid w:val="001B632F"/>
    <w:rsid w:val="001C1542"/>
    <w:rsid w:val="001C2115"/>
    <w:rsid w:val="001C2EE9"/>
    <w:rsid w:val="001E7C5B"/>
    <w:rsid w:val="001F140F"/>
    <w:rsid w:val="00202F18"/>
    <w:rsid w:val="002551CA"/>
    <w:rsid w:val="00263906"/>
    <w:rsid w:val="00267865"/>
    <w:rsid w:val="002A042C"/>
    <w:rsid w:val="002B594D"/>
    <w:rsid w:val="002E0379"/>
    <w:rsid w:val="002F5D3C"/>
    <w:rsid w:val="0030303E"/>
    <w:rsid w:val="00325172"/>
    <w:rsid w:val="00341C29"/>
    <w:rsid w:val="003513BF"/>
    <w:rsid w:val="00353260"/>
    <w:rsid w:val="00353D27"/>
    <w:rsid w:val="00362C4F"/>
    <w:rsid w:val="00366628"/>
    <w:rsid w:val="003A6506"/>
    <w:rsid w:val="003B095C"/>
    <w:rsid w:val="003B752A"/>
    <w:rsid w:val="003E4C38"/>
    <w:rsid w:val="003E71AF"/>
    <w:rsid w:val="00413937"/>
    <w:rsid w:val="004509F3"/>
    <w:rsid w:val="004562AB"/>
    <w:rsid w:val="004771D2"/>
    <w:rsid w:val="004925C0"/>
    <w:rsid w:val="004B069F"/>
    <w:rsid w:val="004D0797"/>
    <w:rsid w:val="004D0B5D"/>
    <w:rsid w:val="004E1555"/>
    <w:rsid w:val="004F05C3"/>
    <w:rsid w:val="004F4F9F"/>
    <w:rsid w:val="00500A21"/>
    <w:rsid w:val="00506607"/>
    <w:rsid w:val="00521C45"/>
    <w:rsid w:val="00550FB7"/>
    <w:rsid w:val="00551A5B"/>
    <w:rsid w:val="005534B8"/>
    <w:rsid w:val="0058536E"/>
    <w:rsid w:val="00590ACC"/>
    <w:rsid w:val="005A286B"/>
    <w:rsid w:val="005B2E6D"/>
    <w:rsid w:val="005D228A"/>
    <w:rsid w:val="005D6658"/>
    <w:rsid w:val="005F776C"/>
    <w:rsid w:val="006001F8"/>
    <w:rsid w:val="006410EA"/>
    <w:rsid w:val="00656F24"/>
    <w:rsid w:val="006632CB"/>
    <w:rsid w:val="00681484"/>
    <w:rsid w:val="00692AEC"/>
    <w:rsid w:val="006C3C32"/>
    <w:rsid w:val="006C6674"/>
    <w:rsid w:val="006E41FB"/>
    <w:rsid w:val="007060B9"/>
    <w:rsid w:val="00710B63"/>
    <w:rsid w:val="00712C2B"/>
    <w:rsid w:val="007336B7"/>
    <w:rsid w:val="0073595E"/>
    <w:rsid w:val="00737E51"/>
    <w:rsid w:val="0074595E"/>
    <w:rsid w:val="0078281A"/>
    <w:rsid w:val="00786F45"/>
    <w:rsid w:val="00787BD9"/>
    <w:rsid w:val="007937BA"/>
    <w:rsid w:val="007A1C36"/>
    <w:rsid w:val="007A5FFE"/>
    <w:rsid w:val="007B0E8F"/>
    <w:rsid w:val="007B7960"/>
    <w:rsid w:val="007B7A48"/>
    <w:rsid w:val="007C63C1"/>
    <w:rsid w:val="007E659D"/>
    <w:rsid w:val="008016FF"/>
    <w:rsid w:val="00811306"/>
    <w:rsid w:val="00815BF6"/>
    <w:rsid w:val="0084104E"/>
    <w:rsid w:val="00855FF2"/>
    <w:rsid w:val="00857803"/>
    <w:rsid w:val="00857E0D"/>
    <w:rsid w:val="0087686F"/>
    <w:rsid w:val="008A71AA"/>
    <w:rsid w:val="008B4EDF"/>
    <w:rsid w:val="008D6666"/>
    <w:rsid w:val="008D770A"/>
    <w:rsid w:val="008F2CF9"/>
    <w:rsid w:val="00903333"/>
    <w:rsid w:val="00977E5D"/>
    <w:rsid w:val="00993F7C"/>
    <w:rsid w:val="00994551"/>
    <w:rsid w:val="009B096F"/>
    <w:rsid w:val="009B3F60"/>
    <w:rsid w:val="009C01DB"/>
    <w:rsid w:val="009C3F9F"/>
    <w:rsid w:val="009C69EF"/>
    <w:rsid w:val="00A01D62"/>
    <w:rsid w:val="00A056C6"/>
    <w:rsid w:val="00A205E3"/>
    <w:rsid w:val="00A532A4"/>
    <w:rsid w:val="00A55A14"/>
    <w:rsid w:val="00A8553C"/>
    <w:rsid w:val="00AC2DEC"/>
    <w:rsid w:val="00AE7C72"/>
    <w:rsid w:val="00B263E1"/>
    <w:rsid w:val="00B70132"/>
    <w:rsid w:val="00B97530"/>
    <w:rsid w:val="00BA32B2"/>
    <w:rsid w:val="00BB1FF8"/>
    <w:rsid w:val="00BB25F5"/>
    <w:rsid w:val="00BD00D2"/>
    <w:rsid w:val="00BD22CF"/>
    <w:rsid w:val="00BD4CC2"/>
    <w:rsid w:val="00BD5F0F"/>
    <w:rsid w:val="00C20D45"/>
    <w:rsid w:val="00C57885"/>
    <w:rsid w:val="00C64244"/>
    <w:rsid w:val="00C827FF"/>
    <w:rsid w:val="00C8507C"/>
    <w:rsid w:val="00CA2FB0"/>
    <w:rsid w:val="00CA3E40"/>
    <w:rsid w:val="00CA7EA3"/>
    <w:rsid w:val="00CC3528"/>
    <w:rsid w:val="00CC7759"/>
    <w:rsid w:val="00CD1A3E"/>
    <w:rsid w:val="00CD30A4"/>
    <w:rsid w:val="00CE0E1D"/>
    <w:rsid w:val="00CF56B3"/>
    <w:rsid w:val="00D074EB"/>
    <w:rsid w:val="00D10ABB"/>
    <w:rsid w:val="00D138AF"/>
    <w:rsid w:val="00D2084C"/>
    <w:rsid w:val="00D23355"/>
    <w:rsid w:val="00D259EF"/>
    <w:rsid w:val="00D42ABA"/>
    <w:rsid w:val="00D569D4"/>
    <w:rsid w:val="00D62236"/>
    <w:rsid w:val="00D80AD2"/>
    <w:rsid w:val="00DC01EA"/>
    <w:rsid w:val="00DC3C56"/>
    <w:rsid w:val="00DD0C1D"/>
    <w:rsid w:val="00E4374E"/>
    <w:rsid w:val="00E61418"/>
    <w:rsid w:val="00E92EFE"/>
    <w:rsid w:val="00E94229"/>
    <w:rsid w:val="00ED70CE"/>
    <w:rsid w:val="00EE3325"/>
    <w:rsid w:val="00EF66A5"/>
    <w:rsid w:val="00F005A3"/>
    <w:rsid w:val="00F25574"/>
    <w:rsid w:val="00F42E37"/>
    <w:rsid w:val="00F51616"/>
    <w:rsid w:val="00F54BE2"/>
    <w:rsid w:val="00F74B1D"/>
    <w:rsid w:val="00F80B89"/>
    <w:rsid w:val="00F86D2D"/>
    <w:rsid w:val="00F979C6"/>
    <w:rsid w:val="00FB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0"/>
    <o:shapelayout v:ext="edit">
      <o:idmap v:ext="edit" data="1"/>
    </o:shapelayout>
  </w:shapeDefaults>
  <w:decimalSymbol w:val="."/>
  <w:listSeparator w:val=","/>
  <w14:docId w14:val="0BDA4DF2"/>
  <w15:chartTrackingRefBased/>
  <w15:docId w15:val="{DB67EFE6-B12E-41BC-979E-00BA40873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tabs>
        <w:tab w:val="left" w:pos="1080"/>
        <w:tab w:val="left" w:pos="5430"/>
      </w:tabs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qFormat/>
    <w:pPr>
      <w:keepNext/>
      <w:widowControl w:val="0"/>
      <w:overflowPunct w:val="0"/>
      <w:autoSpaceDE w:val="0"/>
      <w:autoSpaceDN w:val="0"/>
      <w:adjustRightInd w:val="0"/>
      <w:outlineLvl w:val="1"/>
    </w:pPr>
    <w:rPr>
      <w:b/>
      <w:bCs/>
      <w:kern w:val="28"/>
      <w:sz w:val="18"/>
      <w:szCs w:val="1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alutation">
    <w:name w:val="Salutation"/>
    <w:basedOn w:val="Normal"/>
    <w:next w:val="Normal"/>
    <w:semiHidden/>
    <w:pPr>
      <w:spacing w:before="240" w:after="240" w:line="240" w:lineRule="atLeast"/>
    </w:pPr>
    <w:rPr>
      <w:rFonts w:ascii="Garamond" w:hAnsi="Garamond"/>
      <w:kern w:val="18"/>
    </w:rPr>
  </w:style>
  <w:style w:type="paragraph" w:styleId="BodyText">
    <w:name w:val="Body Text"/>
    <w:basedOn w:val="Normal"/>
    <w:semiHidden/>
    <w:pPr>
      <w:spacing w:after="240" w:line="240" w:lineRule="atLeast"/>
      <w:ind w:firstLine="360"/>
      <w:jc w:val="both"/>
    </w:pPr>
    <w:rPr>
      <w:rFonts w:ascii="Garamond" w:hAnsi="Garamond"/>
      <w:kern w:val="18"/>
    </w:rPr>
  </w:style>
  <w:style w:type="paragraph" w:customStyle="1" w:styleId="CcList">
    <w:name w:val="Cc List"/>
    <w:basedOn w:val="Normal"/>
    <w:pPr>
      <w:keepLines/>
      <w:spacing w:line="240" w:lineRule="atLeast"/>
      <w:ind w:left="360" w:hanging="360"/>
      <w:jc w:val="both"/>
    </w:pPr>
    <w:rPr>
      <w:rFonts w:ascii="Garamond" w:hAnsi="Garamond"/>
      <w:kern w:val="18"/>
    </w:rPr>
  </w:style>
  <w:style w:type="paragraph" w:styleId="Closing">
    <w:name w:val="Closing"/>
    <w:basedOn w:val="Normal"/>
    <w:next w:val="Signature"/>
    <w:semiHidden/>
    <w:pPr>
      <w:keepNext/>
      <w:spacing w:after="120" w:line="240" w:lineRule="atLeast"/>
      <w:ind w:left="4565"/>
      <w:jc w:val="both"/>
    </w:pPr>
    <w:rPr>
      <w:rFonts w:ascii="Garamond" w:hAnsi="Garamond"/>
      <w:kern w:val="18"/>
    </w:rPr>
  </w:style>
  <w:style w:type="paragraph" w:styleId="Signature">
    <w:name w:val="Signature"/>
    <w:basedOn w:val="Normal"/>
    <w:next w:val="SignatureJobTitle"/>
    <w:semiHidden/>
    <w:pPr>
      <w:keepNext/>
      <w:spacing w:before="880" w:line="240" w:lineRule="atLeast"/>
      <w:ind w:left="4565"/>
    </w:pPr>
    <w:rPr>
      <w:rFonts w:ascii="Garamond" w:hAnsi="Garamond"/>
      <w:kern w:val="18"/>
    </w:rPr>
  </w:style>
  <w:style w:type="paragraph" w:styleId="Date">
    <w:name w:val="Date"/>
    <w:basedOn w:val="Normal"/>
    <w:next w:val="InsideAddressName"/>
    <w:semiHidden/>
    <w:pPr>
      <w:spacing w:after="220"/>
      <w:ind w:left="4565"/>
      <w:jc w:val="both"/>
    </w:pPr>
    <w:rPr>
      <w:rFonts w:ascii="Garamond" w:hAnsi="Garamond"/>
      <w:kern w:val="18"/>
    </w:rPr>
  </w:style>
  <w:style w:type="paragraph" w:customStyle="1" w:styleId="Enclosure">
    <w:name w:val="Enclosure"/>
    <w:basedOn w:val="Normal"/>
    <w:next w:val="CcList"/>
    <w:pPr>
      <w:keepNext/>
      <w:keepLines/>
      <w:spacing w:before="120" w:after="120" w:line="240" w:lineRule="atLeast"/>
      <w:jc w:val="both"/>
    </w:pPr>
    <w:rPr>
      <w:rFonts w:ascii="Garamond" w:hAnsi="Garamond"/>
      <w:kern w:val="18"/>
    </w:rPr>
  </w:style>
  <w:style w:type="paragraph" w:customStyle="1" w:styleId="InsideAddress">
    <w:name w:val="Inside Address"/>
    <w:basedOn w:val="Normal"/>
    <w:pPr>
      <w:spacing w:line="240" w:lineRule="atLeast"/>
      <w:jc w:val="both"/>
    </w:pPr>
    <w:rPr>
      <w:rFonts w:ascii="Garamond" w:hAnsi="Garamond"/>
      <w:kern w:val="18"/>
    </w:rPr>
  </w:style>
  <w:style w:type="paragraph" w:customStyle="1" w:styleId="InsideAddressName">
    <w:name w:val="Inside Address Name"/>
    <w:basedOn w:val="InsideAddress"/>
    <w:next w:val="InsideAddress"/>
    <w:pPr>
      <w:spacing w:before="220"/>
    </w:pPr>
  </w:style>
  <w:style w:type="paragraph" w:customStyle="1" w:styleId="ReferenceInitials">
    <w:name w:val="Reference Initials"/>
    <w:basedOn w:val="Normal"/>
    <w:next w:val="Enclosure"/>
    <w:pPr>
      <w:keepNext/>
      <w:spacing w:before="220" w:line="240" w:lineRule="atLeast"/>
    </w:pPr>
    <w:rPr>
      <w:rFonts w:ascii="Garamond" w:hAnsi="Garamond"/>
      <w:kern w:val="18"/>
    </w:rPr>
  </w:style>
  <w:style w:type="paragraph" w:customStyle="1" w:styleId="SignatureCompany">
    <w:name w:val="Signature Company"/>
    <w:basedOn w:val="Signature"/>
    <w:next w:val="ReferenceInitials"/>
    <w:pPr>
      <w:spacing w:before="0"/>
    </w:pPr>
  </w:style>
  <w:style w:type="paragraph" w:customStyle="1" w:styleId="SignatureJobTitle">
    <w:name w:val="Signature Job Title"/>
    <w:basedOn w:val="Signature"/>
    <w:next w:val="SignatureCompany"/>
    <w:pPr>
      <w:spacing w:before="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semiHidden/>
    <w:pPr>
      <w:jc w:val="center"/>
    </w:pPr>
    <w:rPr>
      <w:rFonts w:ascii="Arial" w:hAnsi="Arial" w:cs="Arial"/>
      <w:i/>
      <w:iCs/>
      <w:sz w:val="16"/>
      <w:szCs w:val="18"/>
    </w:rPr>
  </w:style>
  <w:style w:type="paragraph" w:styleId="BodyText3">
    <w:name w:val="Body Text 3"/>
    <w:basedOn w:val="Normal"/>
    <w:link w:val="BodyText3Char"/>
    <w:semiHidden/>
    <w:pPr>
      <w:jc w:val="center"/>
    </w:pPr>
    <w:rPr>
      <w:rFonts w:ascii="Arial" w:hAnsi="Arial" w:cs="Arial"/>
    </w:rPr>
  </w:style>
  <w:style w:type="character" w:styleId="Hyperlink">
    <w:name w:val="Hyperlink"/>
    <w:uiPriority w:val="99"/>
    <w:unhideWhenUsed/>
    <w:rsid w:val="00CD1A3E"/>
    <w:rPr>
      <w:color w:val="0000FF"/>
      <w:u w:val="single"/>
    </w:rPr>
  </w:style>
  <w:style w:type="character" w:customStyle="1" w:styleId="Heading2Char">
    <w:name w:val="Heading 2 Char"/>
    <w:link w:val="Heading2"/>
    <w:rsid w:val="003A6506"/>
    <w:rPr>
      <w:b/>
      <w:bCs/>
      <w:kern w:val="28"/>
      <w:sz w:val="18"/>
      <w:szCs w:val="18"/>
    </w:rPr>
  </w:style>
  <w:style w:type="character" w:customStyle="1" w:styleId="BodyText3Char">
    <w:name w:val="Body Text 3 Char"/>
    <w:link w:val="BodyText3"/>
    <w:semiHidden/>
    <w:rsid w:val="003A6506"/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6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6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7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png"/><Relationship Id="rId7" Type="http://schemas.openxmlformats.org/officeDocument/2006/relationships/image" Target="media/image9.png"/><Relationship Id="rId2" Type="http://schemas.openxmlformats.org/officeDocument/2006/relationships/image" Target="media/image5.wmf"/><Relationship Id="rId1" Type="http://schemas.openxmlformats.org/officeDocument/2006/relationships/image" Target="media/image4.jpeg"/><Relationship Id="rId6" Type="http://schemas.openxmlformats.org/officeDocument/2006/relationships/hyperlink" Target="http://www.cdsfl.org" TargetMode="External"/><Relationship Id="rId11" Type="http://schemas.openxmlformats.org/officeDocument/2006/relationships/image" Target="media/image12.png"/><Relationship Id="rId5" Type="http://schemas.openxmlformats.org/officeDocument/2006/relationships/image" Target="media/image8.png"/><Relationship Id="rId10" Type="http://schemas.openxmlformats.org/officeDocument/2006/relationships/image" Target="media/image11.png"/><Relationship Id="rId4" Type="http://schemas.openxmlformats.org/officeDocument/2006/relationships/image" Target="media/image7.jpeg"/><Relationship Id="rId9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30.jpeg"/><Relationship Id="rId4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DS\Agency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34280DE5140045B76B1C27A8A3FECC" ma:contentTypeVersion="11" ma:contentTypeDescription="Create a new document." ma:contentTypeScope="" ma:versionID="18ffc85e4a510133581253ef2fd4caa8">
  <xsd:schema xmlns:xsd="http://www.w3.org/2001/XMLSchema" xmlns:xs="http://www.w3.org/2001/XMLSchema" xmlns:p="http://schemas.microsoft.com/office/2006/metadata/properties" xmlns:ns3="dc792113-3ee6-44b3-a567-d3b66ad979e1" targetNamespace="http://schemas.microsoft.com/office/2006/metadata/properties" ma:root="true" ma:fieldsID="da614cde463bd378081b7c8deedd49ed" ns3:_="">
    <xsd:import namespace="dc792113-3ee6-44b3-a567-d3b66ad979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792113-3ee6-44b3-a567-d3b66ad979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9251F8-4757-43D3-9293-FAB66C190B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792113-3ee6-44b3-a567-d3b66ad97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6DC337-B8C5-477A-A519-A7BBFE41E3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85CCC29-6E79-472B-933D-8CA08561D7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Agency Letterhead.dot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December 11, 2000</vt:lpstr>
    </vt:vector>
  </TitlesOfParts>
  <Company>Corner Drug Store, Inc.</Company>
  <LinksUpToDate>false</LinksUpToDate>
  <CharactersWithSpaces>0</CharactersWithSpaces>
  <SharedDoc>false</SharedDoc>
  <HLinks>
    <vt:vector size="6" baseType="variant">
      <vt:variant>
        <vt:i4>6225934</vt:i4>
      </vt:variant>
      <vt:variant>
        <vt:i4>0</vt:i4>
      </vt:variant>
      <vt:variant>
        <vt:i4>0</vt:i4>
      </vt:variant>
      <vt:variant>
        <vt:i4>5</vt:i4>
      </vt:variant>
      <vt:variant>
        <vt:lpwstr>http://www.cdsfl.org/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December 11, 2000</dc:title>
  <dc:subject/>
  <dc:creator>Estela Rosa-Garcia</dc:creator>
  <cp:keywords/>
  <cp:lastModifiedBy>Sam Clark</cp:lastModifiedBy>
  <cp:revision>2</cp:revision>
  <cp:lastPrinted>2024-12-24T17:44:00Z</cp:lastPrinted>
  <dcterms:created xsi:type="dcterms:W3CDTF">2025-01-10T14:56:00Z</dcterms:created>
  <dcterms:modified xsi:type="dcterms:W3CDTF">2025-01-10T14:56:00Z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0x010100C734280DE5140045B76B1C27A8A3FECC</vt:lpwstr>
  </property>
</Properties>
</file>